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E8BF7" w14:textId="050CAC09" w:rsidR="00DA0D73" w:rsidRPr="006474EF" w:rsidRDefault="00DA0D73" w:rsidP="006474EF">
      <w:pPr>
        <w:widowControl w:val="0"/>
        <w:spacing w:after="240"/>
        <w:jc w:val="center"/>
        <w:rPr>
          <w:b/>
          <w:bCs/>
          <w:smallCaps/>
          <w:szCs w:val="24"/>
        </w:rPr>
      </w:pPr>
      <w:r w:rsidRPr="006474EF">
        <w:rPr>
          <w:b/>
          <w:bCs/>
          <w:smallCaps/>
          <w:szCs w:val="24"/>
        </w:rPr>
        <w:fldChar w:fldCharType="begin"/>
      </w:r>
      <w:r w:rsidRPr="006474EF">
        <w:rPr>
          <w:b/>
          <w:bCs/>
          <w:smallCaps/>
          <w:szCs w:val="24"/>
        </w:rPr>
        <w:instrText xml:space="preserve"> SEQ CHAPTER \h \r 1</w:instrText>
      </w:r>
      <w:r w:rsidRPr="006474EF">
        <w:rPr>
          <w:b/>
          <w:bCs/>
          <w:smallCaps/>
          <w:szCs w:val="24"/>
        </w:rPr>
        <w:fldChar w:fldCharType="end"/>
      </w:r>
      <w:r w:rsidRPr="006474EF">
        <w:rPr>
          <w:b/>
          <w:bCs/>
          <w:smallCaps/>
          <w:szCs w:val="24"/>
        </w:rPr>
        <w:t xml:space="preserve">Summary Administration </w:t>
      </w:r>
      <w:r w:rsidR="00FB60DE">
        <w:rPr>
          <w:b/>
          <w:bCs/>
          <w:smallCaps/>
          <w:szCs w:val="24"/>
        </w:rPr>
        <w:t>Petition</w:t>
      </w:r>
      <w:r w:rsidR="00AC60A3">
        <w:rPr>
          <w:b/>
          <w:bCs/>
          <w:smallCaps/>
          <w:szCs w:val="24"/>
        </w:rPr>
        <w:t xml:space="preserve"> </w:t>
      </w:r>
      <w:r w:rsidR="00F045EB">
        <w:rPr>
          <w:b/>
          <w:bCs/>
          <w:smallCaps/>
          <w:szCs w:val="24"/>
        </w:rPr>
        <w:t>(Non-Resident)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7380"/>
      </w:tblGrid>
      <w:tr w:rsidR="00DA0D73" w:rsidRPr="006474EF" w14:paraId="1442ABE7" w14:textId="77777777" w:rsidTr="006474EF">
        <w:trPr>
          <w:cantSplit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5F0C" w14:textId="77777777" w:rsidR="00DA0D73" w:rsidRPr="006474EF" w:rsidRDefault="00DA0D73" w:rsidP="008D4602">
            <w:pPr>
              <w:widowControl w:val="0"/>
              <w:spacing w:line="276" w:lineRule="auto"/>
              <w:ind w:left="-122"/>
              <w:rPr>
                <w:sz w:val="20"/>
              </w:rPr>
            </w:pPr>
            <w:r w:rsidRPr="006474EF">
              <w:rPr>
                <w:sz w:val="20"/>
              </w:rPr>
              <w:t>ESTATE OF: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86FA71" w14:textId="77777777" w:rsidR="00DA0D73" w:rsidRPr="008D109E" w:rsidRDefault="00DA0D73" w:rsidP="00905FB9">
            <w:pPr>
              <w:widowControl w:val="0"/>
              <w:spacing w:line="276" w:lineRule="auto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DA0D73" w:rsidRPr="006474EF" w14:paraId="0B138016" w14:textId="77777777" w:rsidTr="006474EF">
        <w:trPr>
          <w:cantSplit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97124" w14:textId="77777777" w:rsidR="00DA0D73" w:rsidRPr="006474EF" w:rsidRDefault="00DA0D73" w:rsidP="008D4602">
            <w:pPr>
              <w:widowControl w:val="0"/>
              <w:spacing w:line="276" w:lineRule="auto"/>
              <w:ind w:left="-122"/>
              <w:rPr>
                <w:sz w:val="20"/>
              </w:rPr>
            </w:pPr>
            <w:r w:rsidRPr="006474EF">
              <w:rPr>
                <w:sz w:val="20"/>
              </w:rPr>
              <w:t>CASE NO.: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066312" w14:textId="77777777" w:rsidR="00DA0D73" w:rsidRPr="008D109E" w:rsidRDefault="00DA0D73" w:rsidP="00905FB9">
            <w:pPr>
              <w:widowControl w:val="0"/>
              <w:spacing w:line="276" w:lineRule="auto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DA0D73" w:rsidRPr="006474EF" w14:paraId="1007CB94" w14:textId="77777777" w:rsidTr="006474EF">
        <w:trPr>
          <w:cantSplit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779B" w14:textId="48A1CE89" w:rsidR="00DA0D73" w:rsidRPr="006474EF" w:rsidRDefault="00DA0D73" w:rsidP="008D4602">
            <w:pPr>
              <w:widowControl w:val="0"/>
              <w:spacing w:line="276" w:lineRule="auto"/>
              <w:ind w:left="-122"/>
              <w:rPr>
                <w:sz w:val="20"/>
              </w:rPr>
            </w:pPr>
            <w:r w:rsidRPr="006474EF">
              <w:rPr>
                <w:sz w:val="20"/>
              </w:rPr>
              <w:t>DATE: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6A1DD8" w14:textId="77777777" w:rsidR="00DA0D73" w:rsidRPr="008D109E" w:rsidRDefault="00DA0D73" w:rsidP="00905FB9">
            <w:pPr>
              <w:widowControl w:val="0"/>
              <w:spacing w:line="276" w:lineRule="auto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  <w:tr w:rsidR="00DA0D73" w:rsidRPr="006474EF" w14:paraId="014DA5ED" w14:textId="77777777" w:rsidTr="006474EF">
        <w:trPr>
          <w:cantSplit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93A8" w14:textId="77777777" w:rsidR="00DA0D73" w:rsidRPr="006474EF" w:rsidRDefault="00DA0D73" w:rsidP="008D4602">
            <w:pPr>
              <w:widowControl w:val="0"/>
              <w:spacing w:line="276" w:lineRule="auto"/>
              <w:ind w:left="-122"/>
              <w:rPr>
                <w:sz w:val="20"/>
              </w:rPr>
            </w:pPr>
            <w:r w:rsidRPr="006474EF">
              <w:rPr>
                <w:sz w:val="20"/>
              </w:rPr>
              <w:t>ATTORNEY: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4251EB" w14:textId="77777777" w:rsidR="00DA0D73" w:rsidRPr="008D109E" w:rsidRDefault="00DA0D73" w:rsidP="00905FB9">
            <w:pPr>
              <w:widowControl w:val="0"/>
              <w:spacing w:line="276" w:lineRule="auto"/>
              <w:rPr>
                <w:rFonts w:ascii="Courier New" w:hAnsi="Courier New" w:cs="Courier New"/>
                <w:b/>
                <w:bCs/>
                <w:sz w:val="20"/>
              </w:rPr>
            </w:pPr>
          </w:p>
        </w:tc>
      </w:tr>
    </w:tbl>
    <w:p w14:paraId="1AE32AD3" w14:textId="77777777" w:rsidR="00DA0D73" w:rsidRDefault="00DA0D73" w:rsidP="00905FB9">
      <w:pPr>
        <w:widowControl w:val="0"/>
        <w:spacing w:before="120" w:after="120"/>
        <w:jc w:val="center"/>
        <w:rPr>
          <w:smallCaps/>
          <w:sz w:val="22"/>
          <w:szCs w:val="22"/>
          <w:u w:val="single"/>
        </w:rPr>
      </w:pPr>
      <w:r w:rsidRPr="006474EF">
        <w:rPr>
          <w:smallCaps/>
          <w:sz w:val="22"/>
          <w:szCs w:val="22"/>
          <w:u w:val="single"/>
        </w:rPr>
        <w:t>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540"/>
        <w:gridCol w:w="545"/>
        <w:gridCol w:w="540"/>
        <w:gridCol w:w="7370"/>
      </w:tblGrid>
      <w:tr w:rsidR="0014359F" w14:paraId="3D1756F3" w14:textId="77777777" w:rsidTr="009B6BC6">
        <w:trPr>
          <w:trHeight w:val="20"/>
        </w:trPr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2DC712" w14:textId="77777777" w:rsidR="0014359F" w:rsidRDefault="0014359F" w:rsidP="000E0083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89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AE95D" w14:textId="0CF03EE2" w:rsidR="0014359F" w:rsidRPr="009B6BC6" w:rsidRDefault="0014359F" w:rsidP="00155BCF">
            <w:pPr>
              <w:widowControl w:val="0"/>
              <w:rPr>
                <w:smallCaps/>
                <w:sz w:val="22"/>
                <w:szCs w:val="22"/>
                <w:u w:val="single"/>
              </w:rPr>
            </w:pPr>
            <w:r w:rsidRPr="009B6BC6">
              <w:rPr>
                <w:sz w:val="22"/>
                <w:szCs w:val="22"/>
              </w:rPr>
              <w:t>Certified copy of death certificate [731.103</w:t>
            </w:r>
            <w:r w:rsidR="00F61F88">
              <w:rPr>
                <w:sz w:val="22"/>
                <w:szCs w:val="22"/>
              </w:rPr>
              <w:t>(1)</w:t>
            </w:r>
            <w:r w:rsidRPr="009B6BC6">
              <w:rPr>
                <w:sz w:val="22"/>
                <w:szCs w:val="22"/>
              </w:rPr>
              <w:t>, 5.205(a)(3)</w:t>
            </w:r>
            <w:r w:rsidR="00EB6523">
              <w:rPr>
                <w:sz w:val="22"/>
                <w:szCs w:val="22"/>
              </w:rPr>
              <w:t xml:space="preserve">, </w:t>
            </w:r>
            <w:r w:rsidR="00EB6523" w:rsidRPr="00EB6523">
              <w:rPr>
                <w:sz w:val="22"/>
                <w:szCs w:val="22"/>
              </w:rPr>
              <w:t>5.171(a)</w:t>
            </w:r>
            <w:r w:rsidRPr="009B6BC6">
              <w:rPr>
                <w:sz w:val="22"/>
                <w:szCs w:val="22"/>
              </w:rPr>
              <w:t>]</w:t>
            </w:r>
          </w:p>
        </w:tc>
      </w:tr>
      <w:tr w:rsidR="00DC1A0C" w14:paraId="10AFDFC6" w14:textId="77777777" w:rsidTr="009B6BC6">
        <w:trPr>
          <w:trHeight w:val="20"/>
        </w:trPr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E0B8CA" w14:textId="77777777" w:rsidR="00DC1A0C" w:rsidRDefault="00DC1A0C" w:rsidP="000E0083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89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E1247" w14:textId="58364D96" w:rsidR="00DC1A0C" w:rsidRPr="009B6BC6" w:rsidRDefault="007B60E8" w:rsidP="00155BCF">
            <w:pPr>
              <w:widowControl w:val="0"/>
              <w:rPr>
                <w:sz w:val="22"/>
                <w:szCs w:val="22"/>
              </w:rPr>
            </w:pPr>
            <w:r w:rsidRPr="009B6BC6">
              <w:rPr>
                <w:sz w:val="22"/>
                <w:szCs w:val="22"/>
              </w:rPr>
              <w:t xml:space="preserve">Venue proper </w:t>
            </w:r>
            <w:r w:rsidR="00EB0EC3" w:rsidRPr="00EB0EC3">
              <w:rPr>
                <w:sz w:val="22"/>
                <w:szCs w:val="22"/>
              </w:rPr>
              <w:t xml:space="preserve">(non-resident with property in county) </w:t>
            </w:r>
            <w:r w:rsidRPr="009B6BC6">
              <w:rPr>
                <w:sz w:val="22"/>
                <w:szCs w:val="22"/>
              </w:rPr>
              <w:t xml:space="preserve">[733.101, 5.530(a)(4)] </w:t>
            </w:r>
          </w:p>
        </w:tc>
      </w:tr>
      <w:tr w:rsidR="00155BCF" w14:paraId="73201FFC" w14:textId="77777777" w:rsidTr="009B6BC6">
        <w:trPr>
          <w:trHeight w:val="20"/>
        </w:trPr>
        <w:tc>
          <w:tcPr>
            <w:tcW w:w="355" w:type="dxa"/>
            <w:tcBorders>
              <w:top w:val="single" w:sz="4" w:space="0" w:color="auto"/>
              <w:left w:val="nil"/>
              <w:right w:val="nil"/>
            </w:tcBorders>
          </w:tcPr>
          <w:p w14:paraId="632C5025" w14:textId="77777777" w:rsidR="00155BCF" w:rsidRDefault="00155BCF" w:rsidP="000E0083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89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B85FE" w14:textId="364B671C" w:rsidR="00155BCF" w:rsidRPr="009B6BC6" w:rsidRDefault="00155BCF" w:rsidP="00155BCF">
            <w:pPr>
              <w:widowControl w:val="0"/>
              <w:rPr>
                <w:sz w:val="22"/>
                <w:szCs w:val="22"/>
              </w:rPr>
            </w:pPr>
            <w:r w:rsidRPr="009B6BC6">
              <w:rPr>
                <w:sz w:val="22"/>
                <w:szCs w:val="22"/>
              </w:rPr>
              <w:t>Deceased &gt; 2 years</w:t>
            </w:r>
            <w:r w:rsidR="00E414F3">
              <w:rPr>
                <w:sz w:val="22"/>
                <w:szCs w:val="22"/>
              </w:rPr>
              <w:t xml:space="preserve"> </w:t>
            </w:r>
            <w:r w:rsidRPr="009B6BC6">
              <w:rPr>
                <w:sz w:val="22"/>
                <w:szCs w:val="22"/>
              </w:rPr>
              <w:t xml:space="preserve"> </w:t>
            </w:r>
            <w:r w:rsidRPr="009B6BC6">
              <w:rPr>
                <w:b/>
                <w:bCs/>
                <w:sz w:val="22"/>
                <w:szCs w:val="22"/>
                <w:u w:val="single"/>
              </w:rPr>
              <w:t>OR</w:t>
            </w:r>
            <w:r w:rsidRPr="009B6BC6">
              <w:rPr>
                <w:sz w:val="22"/>
                <w:szCs w:val="22"/>
              </w:rPr>
              <w:tab/>
            </w:r>
            <w:r w:rsidR="00E414F3">
              <w:rPr>
                <w:sz w:val="22"/>
                <w:szCs w:val="22"/>
              </w:rPr>
              <w:t xml:space="preserve"> </w:t>
            </w:r>
            <w:r w:rsidRPr="009B6BC6">
              <w:rPr>
                <w:sz w:val="22"/>
                <w:szCs w:val="22"/>
                <w:u w:val="single"/>
              </w:rPr>
              <w:tab/>
            </w:r>
            <w:r w:rsidRPr="009B6BC6">
              <w:rPr>
                <w:sz w:val="22"/>
                <w:szCs w:val="22"/>
              </w:rPr>
              <w:t xml:space="preserve"> Estate ≤ </w:t>
            </w:r>
            <w:r w:rsidR="00565549">
              <w:rPr>
                <w:sz w:val="22"/>
                <w:szCs w:val="22"/>
              </w:rPr>
              <w:t>$150,000</w:t>
            </w:r>
            <w:r w:rsidRPr="009B6BC6">
              <w:rPr>
                <w:sz w:val="22"/>
                <w:szCs w:val="22"/>
              </w:rPr>
              <w:t xml:space="preserve"> [735.201(2)</w:t>
            </w:r>
            <w:r w:rsidR="00FF79A0">
              <w:rPr>
                <w:sz w:val="22"/>
                <w:szCs w:val="22"/>
              </w:rPr>
              <w:t xml:space="preserve">, </w:t>
            </w:r>
            <w:r w:rsidR="00FF79A0" w:rsidRPr="00FF79A0">
              <w:rPr>
                <w:sz w:val="22"/>
                <w:szCs w:val="22"/>
              </w:rPr>
              <w:t>5.530(a)(7)</w:t>
            </w:r>
            <w:r w:rsidRPr="009B6BC6">
              <w:rPr>
                <w:sz w:val="22"/>
                <w:szCs w:val="22"/>
              </w:rPr>
              <w:t>] (circle one</w:t>
            </w:r>
            <w:r w:rsidR="00BD4A16">
              <w:rPr>
                <w:sz w:val="22"/>
                <w:szCs w:val="22"/>
              </w:rPr>
              <w:t>)</w:t>
            </w:r>
          </w:p>
        </w:tc>
      </w:tr>
      <w:tr w:rsidR="002912E2" w14:paraId="43CEDBE6" w14:textId="77777777" w:rsidTr="009B6BC6">
        <w:trPr>
          <w:trHeight w:val="20"/>
        </w:trPr>
        <w:tc>
          <w:tcPr>
            <w:tcW w:w="355" w:type="dxa"/>
            <w:tcBorders>
              <w:left w:val="nil"/>
              <w:right w:val="nil"/>
            </w:tcBorders>
          </w:tcPr>
          <w:p w14:paraId="2F617D6F" w14:textId="77777777" w:rsidR="002912E2" w:rsidRDefault="002912E2" w:rsidP="000E0083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89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5DD12" w14:textId="05BF5B11" w:rsidR="002912E2" w:rsidRPr="009B6BC6" w:rsidRDefault="002912E2" w:rsidP="00155BCF">
            <w:pPr>
              <w:widowControl w:val="0"/>
              <w:rPr>
                <w:sz w:val="22"/>
                <w:szCs w:val="22"/>
              </w:rPr>
            </w:pPr>
            <w:r w:rsidRPr="009B6BC6">
              <w:rPr>
                <w:sz w:val="22"/>
                <w:szCs w:val="22"/>
              </w:rPr>
              <w:t>Correct beneficiaries listed, including dates of birth for minors [</w:t>
            </w:r>
            <w:r w:rsidR="0019261F" w:rsidRPr="001B66DF">
              <w:rPr>
                <w:i/>
                <w:sz w:val="22"/>
                <w:szCs w:val="22"/>
              </w:rPr>
              <w:t>See</w:t>
            </w:r>
            <w:r w:rsidR="0019261F" w:rsidRPr="0019261F">
              <w:rPr>
                <w:iCs/>
                <w:sz w:val="22"/>
                <w:szCs w:val="22"/>
              </w:rPr>
              <w:t xml:space="preserve"> 735.206(3), 732.102, 732.103, 5.530(a)(3)</w:t>
            </w:r>
            <w:r w:rsidRPr="009B6BC6">
              <w:rPr>
                <w:sz w:val="22"/>
                <w:szCs w:val="22"/>
              </w:rPr>
              <w:t>]</w:t>
            </w:r>
          </w:p>
        </w:tc>
      </w:tr>
      <w:tr w:rsidR="00E91D74" w14:paraId="6224F039" w14:textId="77777777" w:rsidTr="009B6BC6">
        <w:trPr>
          <w:trHeight w:val="20"/>
        </w:trPr>
        <w:tc>
          <w:tcPr>
            <w:tcW w:w="355" w:type="dxa"/>
            <w:tcBorders>
              <w:left w:val="nil"/>
              <w:right w:val="nil"/>
            </w:tcBorders>
          </w:tcPr>
          <w:p w14:paraId="3164AA74" w14:textId="77777777" w:rsidR="00E91D74" w:rsidRDefault="00E91D74" w:rsidP="000E0083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89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C0266" w14:textId="19155001" w:rsidR="00E91D74" w:rsidRPr="009B6BC6" w:rsidRDefault="00E91D74" w:rsidP="00155BCF">
            <w:pPr>
              <w:widowControl w:val="0"/>
              <w:rPr>
                <w:sz w:val="22"/>
                <w:szCs w:val="22"/>
              </w:rPr>
            </w:pPr>
            <w:r w:rsidRPr="009B6BC6">
              <w:rPr>
                <w:sz w:val="22"/>
                <w:szCs w:val="22"/>
              </w:rPr>
              <w:t>Lists all assets and values [5.530(a)(8)]</w:t>
            </w:r>
          </w:p>
        </w:tc>
      </w:tr>
      <w:tr w:rsidR="007F5C44" w14:paraId="3C49C142" w14:textId="77777777" w:rsidTr="000635B4">
        <w:trPr>
          <w:trHeight w:val="20"/>
        </w:trPr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DC246A" w14:textId="77777777" w:rsidR="007F5C44" w:rsidRDefault="007F5C44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89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DB871" w14:textId="346F2102" w:rsidR="007F5C44" w:rsidRPr="009B6BC6" w:rsidRDefault="001C2D06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1C2D06">
              <w:rPr>
                <w:sz w:val="22"/>
                <w:szCs w:val="22"/>
              </w:rPr>
              <w:t>Statement regarding creditors: [735.206(2), 5.530(a)(9)]</w:t>
            </w:r>
          </w:p>
        </w:tc>
      </w:tr>
      <w:tr w:rsidR="001C2D06" w14:paraId="682A35A6" w14:textId="77777777" w:rsidTr="00F84939">
        <w:trPr>
          <w:trHeight w:val="20"/>
        </w:trPr>
        <w:tc>
          <w:tcPr>
            <w:tcW w:w="3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3C6ADC" w14:textId="77777777" w:rsidR="001C2D06" w:rsidRDefault="001C2D06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7F4017" w14:textId="77777777" w:rsidR="001C2D06" w:rsidRPr="009B6BC6" w:rsidRDefault="001C2D06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84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C515D" w14:textId="51D9E25C" w:rsidR="001C2D06" w:rsidRPr="009B6BC6" w:rsidRDefault="00B57CE4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B57CE4">
              <w:rPr>
                <w:sz w:val="22"/>
                <w:szCs w:val="22"/>
              </w:rPr>
              <w:t xml:space="preserve">All creditor claims are barred because deceased &gt; 2 years [5.530(a)(9)(A)] </w:t>
            </w:r>
            <w:r w:rsidRPr="001B66DF">
              <w:rPr>
                <w:b/>
                <w:bCs/>
                <w:sz w:val="22"/>
                <w:szCs w:val="22"/>
              </w:rPr>
              <w:t>OR</w:t>
            </w:r>
          </w:p>
        </w:tc>
      </w:tr>
      <w:tr w:rsidR="001C2D06" w14:paraId="45669BF0" w14:textId="77777777" w:rsidTr="00F84939">
        <w:trPr>
          <w:trHeight w:val="2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749A5786" w14:textId="77777777" w:rsidR="001C2D06" w:rsidRDefault="001C2D06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97727A8" w14:textId="77777777" w:rsidR="001C2D06" w:rsidRPr="009B6BC6" w:rsidRDefault="001C2D06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84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CA158" w14:textId="63837AB1" w:rsidR="001C2D06" w:rsidRPr="009B6BC6" w:rsidRDefault="00443103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443103">
              <w:rPr>
                <w:sz w:val="22"/>
                <w:szCs w:val="22"/>
              </w:rPr>
              <w:t xml:space="preserve">Diligent search made for creditors &amp; penalty for failure to notify is included [735.206(2), 735.206 (4)(d), 5.530(a)(9)(B)] </w:t>
            </w:r>
            <w:r w:rsidRPr="001B66DF">
              <w:rPr>
                <w:b/>
                <w:bCs/>
                <w:sz w:val="22"/>
                <w:szCs w:val="22"/>
              </w:rPr>
              <w:t>AND</w:t>
            </w:r>
          </w:p>
        </w:tc>
      </w:tr>
      <w:tr w:rsidR="00443103" w14:paraId="040D5BE2" w14:textId="77777777" w:rsidTr="00F84939">
        <w:trPr>
          <w:trHeight w:val="2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3E1D2B93" w14:textId="77777777" w:rsidR="00443103" w:rsidRDefault="00443103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41DD030" w14:textId="77777777" w:rsidR="00443103" w:rsidRPr="009B6BC6" w:rsidRDefault="00443103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E91377" w14:textId="77777777" w:rsidR="00443103" w:rsidRPr="009B6BC6" w:rsidRDefault="00443103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7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D6DE3" w14:textId="75DE8CC5" w:rsidR="00443103" w:rsidRPr="009B6BC6" w:rsidRDefault="00B10E7C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B10E7C">
              <w:rPr>
                <w:sz w:val="22"/>
                <w:szCs w:val="22"/>
              </w:rPr>
              <w:t xml:space="preserve">The estate is not indebted </w:t>
            </w:r>
            <w:r w:rsidRPr="001B66DF">
              <w:rPr>
                <w:b/>
                <w:bCs/>
                <w:sz w:val="22"/>
                <w:szCs w:val="22"/>
              </w:rPr>
              <w:t>OR</w:t>
            </w:r>
          </w:p>
        </w:tc>
      </w:tr>
      <w:tr w:rsidR="00443103" w14:paraId="644024BA" w14:textId="77777777" w:rsidTr="00F84939">
        <w:trPr>
          <w:trHeight w:val="2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61413786" w14:textId="77777777" w:rsidR="00443103" w:rsidRDefault="00443103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E271E" w14:textId="77777777" w:rsidR="00443103" w:rsidRPr="009B6BC6" w:rsidRDefault="00443103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54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CA00D41" w14:textId="77777777" w:rsidR="00443103" w:rsidRPr="009B6BC6" w:rsidRDefault="00443103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79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BE9AC" w14:textId="25E3C355" w:rsidR="00443103" w:rsidRPr="009B6BC6" w:rsidRDefault="00A052FB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A052FB">
              <w:rPr>
                <w:sz w:val="22"/>
                <w:szCs w:val="22"/>
              </w:rPr>
              <w:t xml:space="preserve">The name and address of each creditor, the amount of the debt, whether amount is exact or estimated, [5.530(a)(9)(B)] </w:t>
            </w:r>
            <w:r w:rsidRPr="001B66DF">
              <w:rPr>
                <w:b/>
                <w:bCs/>
                <w:sz w:val="22"/>
                <w:szCs w:val="22"/>
              </w:rPr>
              <w:t>AND</w:t>
            </w:r>
          </w:p>
        </w:tc>
      </w:tr>
      <w:tr w:rsidR="00A052FB" w14:paraId="430A5EC2" w14:textId="77777777" w:rsidTr="00F84939">
        <w:trPr>
          <w:trHeight w:val="2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0B6E467E" w14:textId="77777777" w:rsidR="00A052FB" w:rsidRDefault="00A052FB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281BD" w14:textId="77777777" w:rsidR="00A052FB" w:rsidRPr="009B6BC6" w:rsidRDefault="00A052FB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AE7332" w14:textId="77777777" w:rsidR="00A052FB" w:rsidRPr="009B6BC6" w:rsidRDefault="00A052FB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FC93FD" w14:textId="77777777" w:rsidR="00A052FB" w:rsidRPr="009B6BC6" w:rsidRDefault="00A052FB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303ED" w14:textId="7C902E4A" w:rsidR="00A052FB" w:rsidRPr="009B6BC6" w:rsidRDefault="00820645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820645">
              <w:rPr>
                <w:sz w:val="22"/>
                <w:szCs w:val="22"/>
              </w:rPr>
              <w:t>Provision for full payment of the debt, [5.530(a)(9)(B)]</w:t>
            </w:r>
            <w:r>
              <w:rPr>
                <w:sz w:val="22"/>
                <w:szCs w:val="22"/>
              </w:rPr>
              <w:t xml:space="preserve"> </w:t>
            </w:r>
            <w:r w:rsidRPr="001B66DF">
              <w:rPr>
                <w:b/>
                <w:bCs/>
                <w:sz w:val="22"/>
                <w:szCs w:val="22"/>
              </w:rPr>
              <w:t>OR</w:t>
            </w:r>
            <w:r w:rsidRPr="00820645">
              <w:rPr>
                <w:sz w:val="22"/>
                <w:szCs w:val="22"/>
              </w:rPr>
              <w:t xml:space="preserve"> </w:t>
            </w:r>
          </w:p>
        </w:tc>
      </w:tr>
      <w:tr w:rsidR="00A052FB" w14:paraId="38659B18" w14:textId="77777777" w:rsidTr="001B66DF">
        <w:trPr>
          <w:trHeight w:val="2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3F1384C7" w14:textId="77777777" w:rsidR="00A052FB" w:rsidRDefault="00A052FB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E895F" w14:textId="77777777" w:rsidR="00A052FB" w:rsidRPr="009B6BC6" w:rsidRDefault="00A052FB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D46B8" w14:textId="77777777" w:rsidR="00A052FB" w:rsidRPr="009B6BC6" w:rsidRDefault="00A052FB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9FAFAEC" w14:textId="77777777" w:rsidR="00A052FB" w:rsidRPr="009B6BC6" w:rsidRDefault="00A052FB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9963D" w14:textId="5D595834" w:rsidR="00A052FB" w:rsidRPr="009B6BC6" w:rsidRDefault="006036BE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6036BE">
              <w:rPr>
                <w:sz w:val="22"/>
                <w:szCs w:val="22"/>
              </w:rPr>
              <w:t>The name of the person paying the debt, creditor’s consent, amount if debt is)]</w:t>
            </w:r>
            <w:r w:rsidR="000635B4" w:rsidRPr="006036BE">
              <w:rPr>
                <w:sz w:val="22"/>
                <w:szCs w:val="22"/>
              </w:rPr>
              <w:t xml:space="preserve"> compromised, and terms of payment with any limitations of liability for payor.  [5.530(a)(9)(B</w:t>
            </w:r>
          </w:p>
        </w:tc>
      </w:tr>
      <w:tr w:rsidR="00FE4FB2" w14:paraId="1152585B" w14:textId="77777777" w:rsidTr="001B66DF">
        <w:trPr>
          <w:trHeight w:val="20"/>
        </w:trPr>
        <w:tc>
          <w:tcPr>
            <w:tcW w:w="355" w:type="dxa"/>
            <w:tcBorders>
              <w:top w:val="nil"/>
              <w:left w:val="nil"/>
              <w:right w:val="nil"/>
            </w:tcBorders>
          </w:tcPr>
          <w:p w14:paraId="54A60E8F" w14:textId="77777777" w:rsidR="00FE4FB2" w:rsidRDefault="00FE4FB2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89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8974CC" w14:textId="48193DDB" w:rsidR="00FE4FB2" w:rsidRPr="009B6BC6" w:rsidRDefault="00FE4FB2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9B6BC6">
              <w:rPr>
                <w:sz w:val="22"/>
                <w:szCs w:val="22"/>
              </w:rPr>
              <w:t>Proposed distribution of assets [ 735.206(</w:t>
            </w:r>
            <w:r w:rsidR="00B02B37">
              <w:rPr>
                <w:sz w:val="22"/>
                <w:szCs w:val="22"/>
              </w:rPr>
              <w:t>3</w:t>
            </w:r>
            <w:r w:rsidRPr="009B6BC6">
              <w:rPr>
                <w:sz w:val="22"/>
                <w:szCs w:val="22"/>
              </w:rPr>
              <w:t>), 5.530(a)(12)]</w:t>
            </w:r>
          </w:p>
        </w:tc>
      </w:tr>
      <w:tr w:rsidR="00FE4FB2" w14:paraId="31070A48" w14:textId="77777777" w:rsidTr="00036F73">
        <w:trPr>
          <w:trHeight w:val="20"/>
        </w:trPr>
        <w:tc>
          <w:tcPr>
            <w:tcW w:w="355" w:type="dxa"/>
            <w:tcBorders>
              <w:left w:val="nil"/>
              <w:right w:val="nil"/>
            </w:tcBorders>
          </w:tcPr>
          <w:p w14:paraId="42C16DD6" w14:textId="77777777" w:rsidR="00FE4FB2" w:rsidRDefault="00FE4FB2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89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F8D93" w14:textId="4F734146" w:rsidR="00FE4FB2" w:rsidRPr="009B6BC6" w:rsidRDefault="00FE4FB2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9B6BC6">
              <w:rPr>
                <w:sz w:val="22"/>
                <w:szCs w:val="22"/>
              </w:rPr>
              <w:t xml:space="preserve">Signed by beneficiaries and spouse, or consents filed, or formal notice w/o objection </w:t>
            </w:r>
            <w:r w:rsidR="00FD0480" w:rsidRPr="00FD0480">
              <w:rPr>
                <w:sz w:val="22"/>
                <w:szCs w:val="22"/>
              </w:rPr>
              <w:t xml:space="preserve">for those not receiving full share </w:t>
            </w:r>
            <w:r w:rsidRPr="009B6BC6">
              <w:rPr>
                <w:sz w:val="22"/>
                <w:szCs w:val="22"/>
              </w:rPr>
              <w:t>[735.203(1)(a)</w:t>
            </w:r>
            <w:r w:rsidR="0040245E">
              <w:t xml:space="preserve"> </w:t>
            </w:r>
            <w:r w:rsidR="0040245E" w:rsidRPr="0040245E">
              <w:rPr>
                <w:sz w:val="22"/>
                <w:szCs w:val="22"/>
              </w:rPr>
              <w:t>,(3a),</w:t>
            </w:r>
            <w:r w:rsidR="0040245E">
              <w:t xml:space="preserve"> </w:t>
            </w:r>
            <w:r w:rsidR="0040245E" w:rsidRPr="0040245E">
              <w:rPr>
                <w:sz w:val="22"/>
                <w:szCs w:val="22"/>
              </w:rPr>
              <w:t>5.530(b)</w:t>
            </w:r>
            <w:r w:rsidRPr="009B6BC6">
              <w:rPr>
                <w:sz w:val="22"/>
                <w:szCs w:val="22"/>
              </w:rPr>
              <w:t>]</w:t>
            </w:r>
          </w:p>
        </w:tc>
      </w:tr>
      <w:tr w:rsidR="00585190" w14:paraId="5FB41BC9" w14:textId="77777777" w:rsidTr="00036F73">
        <w:trPr>
          <w:trHeight w:val="20"/>
        </w:trPr>
        <w:tc>
          <w:tcPr>
            <w:tcW w:w="355" w:type="dxa"/>
            <w:tcBorders>
              <w:left w:val="nil"/>
              <w:right w:val="nil"/>
            </w:tcBorders>
          </w:tcPr>
          <w:p w14:paraId="602F5654" w14:textId="77777777" w:rsidR="00585190" w:rsidRDefault="00585190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89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FC98F" w14:textId="690AB880" w:rsidR="00585190" w:rsidRPr="009B6BC6" w:rsidRDefault="00585190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9B6BC6">
              <w:rPr>
                <w:sz w:val="22"/>
                <w:szCs w:val="22"/>
              </w:rPr>
              <w:t>Petition is verified [731.104</w:t>
            </w:r>
            <w:r w:rsidR="006F4B50">
              <w:rPr>
                <w:sz w:val="22"/>
                <w:szCs w:val="22"/>
              </w:rPr>
              <w:t>,</w:t>
            </w:r>
            <w:r w:rsidR="006F4B50">
              <w:t xml:space="preserve"> </w:t>
            </w:r>
            <w:r w:rsidR="006F4B50" w:rsidRPr="006F4B50">
              <w:rPr>
                <w:sz w:val="22"/>
                <w:szCs w:val="22"/>
              </w:rPr>
              <w:t>735.203(1)</w:t>
            </w:r>
            <w:r w:rsidR="006F4B50">
              <w:rPr>
                <w:sz w:val="22"/>
                <w:szCs w:val="22"/>
              </w:rPr>
              <w:t>,</w:t>
            </w:r>
            <w:r w:rsidR="00206704">
              <w:t xml:space="preserve"> </w:t>
            </w:r>
            <w:r w:rsidR="00206704" w:rsidRPr="00206704">
              <w:rPr>
                <w:sz w:val="22"/>
                <w:szCs w:val="22"/>
              </w:rPr>
              <w:t>5.020(e),</w:t>
            </w:r>
            <w:r w:rsidRPr="009B6BC6">
              <w:rPr>
                <w:sz w:val="22"/>
                <w:szCs w:val="22"/>
              </w:rPr>
              <w:t xml:space="preserve"> 5.530(a)]</w:t>
            </w:r>
          </w:p>
        </w:tc>
      </w:tr>
      <w:tr w:rsidR="00585190" w14:paraId="70C1C2F4" w14:textId="77777777" w:rsidTr="00AC60A3">
        <w:trPr>
          <w:trHeight w:val="20"/>
        </w:trPr>
        <w:tc>
          <w:tcPr>
            <w:tcW w:w="355" w:type="dxa"/>
            <w:tcBorders>
              <w:left w:val="nil"/>
              <w:bottom w:val="single" w:sz="4" w:space="0" w:color="auto"/>
              <w:right w:val="nil"/>
            </w:tcBorders>
          </w:tcPr>
          <w:p w14:paraId="4CC6124A" w14:textId="77777777" w:rsidR="00585190" w:rsidRDefault="00585190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89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87733" w14:textId="77C9F973" w:rsidR="00585190" w:rsidRPr="009B6BC6" w:rsidRDefault="00585190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9B6BC6">
              <w:rPr>
                <w:sz w:val="22"/>
                <w:szCs w:val="22"/>
              </w:rPr>
              <w:t>Formal Notice of petition given to creditors [735.206(2), 5.530(b)]</w:t>
            </w:r>
          </w:p>
        </w:tc>
      </w:tr>
      <w:tr w:rsidR="00585190" w14:paraId="32553E46" w14:textId="77777777" w:rsidTr="00AC60A3">
        <w:trPr>
          <w:trHeight w:val="20"/>
        </w:trPr>
        <w:tc>
          <w:tcPr>
            <w:tcW w:w="355" w:type="dxa"/>
            <w:tcBorders>
              <w:left w:val="nil"/>
              <w:bottom w:val="single" w:sz="4" w:space="0" w:color="auto"/>
              <w:right w:val="nil"/>
            </w:tcBorders>
          </w:tcPr>
          <w:p w14:paraId="37AB6016" w14:textId="77777777" w:rsidR="00585190" w:rsidRDefault="00585190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89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20EF9" w14:textId="2155A9C9" w:rsidR="00585190" w:rsidRPr="009B6BC6" w:rsidRDefault="00585190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9B6BC6">
              <w:rPr>
                <w:sz w:val="22"/>
                <w:szCs w:val="22"/>
              </w:rPr>
              <w:t>Is there a will? (yes or none), If so:</w:t>
            </w:r>
          </w:p>
        </w:tc>
      </w:tr>
      <w:tr w:rsidR="00D96B07" w14:paraId="5C8E1CBB" w14:textId="77777777" w:rsidTr="00AC60A3">
        <w:trPr>
          <w:trHeight w:val="20"/>
        </w:trPr>
        <w:tc>
          <w:tcPr>
            <w:tcW w:w="3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1EAADE" w14:textId="77777777" w:rsidR="00D96B07" w:rsidRDefault="00D96B07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bottom"/>
          </w:tcPr>
          <w:p w14:paraId="6EA94D5F" w14:textId="77777777" w:rsidR="00D96B07" w:rsidRPr="009B6BC6" w:rsidRDefault="00D96B07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84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8DD76D" w14:textId="2EFE7088" w:rsidR="00D96B07" w:rsidRPr="009B6BC6" w:rsidRDefault="00D96B07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9B6BC6">
              <w:rPr>
                <w:sz w:val="22"/>
                <w:szCs w:val="22"/>
              </w:rPr>
              <w:t>Authenticated copies of Petition, Will and Order Admitting Will</w:t>
            </w:r>
          </w:p>
        </w:tc>
      </w:tr>
      <w:tr w:rsidR="00D96B07" w14:paraId="08D1A0CA" w14:textId="77777777" w:rsidTr="00AC60A3">
        <w:trPr>
          <w:trHeight w:val="2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0F4CE051" w14:textId="77777777" w:rsidR="00D96B07" w:rsidRDefault="00D96B07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  <w:vAlign w:val="bottom"/>
          </w:tcPr>
          <w:p w14:paraId="12BF0EA6" w14:textId="77777777" w:rsidR="00D96B07" w:rsidRPr="009B6BC6" w:rsidRDefault="00D96B07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84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63E53" w14:textId="03856E68" w:rsidR="00D96B07" w:rsidRPr="009B6BC6" w:rsidRDefault="00D96B07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9B6BC6">
              <w:rPr>
                <w:sz w:val="22"/>
                <w:szCs w:val="22"/>
              </w:rPr>
              <w:t xml:space="preserve">Will is executed in conformity with law of state or country where will was executed. 732.502, 734.102(3), 734.104, 5.470(c); </w:t>
            </w:r>
            <w:r w:rsidRPr="009B6BC6">
              <w:rPr>
                <w:i/>
                <w:iCs/>
                <w:sz w:val="22"/>
                <w:szCs w:val="22"/>
              </w:rPr>
              <w:t>Estate of Swanson v. Larson</w:t>
            </w:r>
            <w:r w:rsidRPr="009B6BC6">
              <w:rPr>
                <w:sz w:val="22"/>
                <w:szCs w:val="22"/>
              </w:rPr>
              <w:t>, 397 So. 2d 465 (Fla. 2d DCA 1981)</w:t>
            </w:r>
          </w:p>
        </w:tc>
      </w:tr>
      <w:tr w:rsidR="00D96B07" w14:paraId="3B9CADDB" w14:textId="77777777" w:rsidTr="00AC60A3">
        <w:trPr>
          <w:trHeight w:val="2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25515BE5" w14:textId="77777777" w:rsidR="00D96B07" w:rsidRDefault="00D96B07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  <w:vAlign w:val="bottom"/>
          </w:tcPr>
          <w:p w14:paraId="6CD811DF" w14:textId="77777777" w:rsidR="00D96B07" w:rsidRPr="009B6BC6" w:rsidRDefault="00D96B07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84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F2C8B" w14:textId="4C21A94C" w:rsidR="00D96B07" w:rsidRPr="009B6BC6" w:rsidRDefault="00D96B07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9B6BC6">
              <w:rPr>
                <w:sz w:val="22"/>
                <w:szCs w:val="22"/>
              </w:rPr>
              <w:t>Order admitting Will of non-resident [5.210; 5.530(c)]</w:t>
            </w:r>
          </w:p>
        </w:tc>
      </w:tr>
      <w:tr w:rsidR="00D96B07" w14:paraId="0AED38DC" w14:textId="77777777" w:rsidTr="00AC60A3">
        <w:trPr>
          <w:trHeight w:val="2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1FF8793E" w14:textId="77777777" w:rsidR="00D96B07" w:rsidRDefault="00D96B07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bottom"/>
          </w:tcPr>
          <w:p w14:paraId="7F6B52F3" w14:textId="77777777" w:rsidR="00D96B07" w:rsidRPr="009B6BC6" w:rsidRDefault="00D96B07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84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0056F" w14:textId="62885744" w:rsidR="00D96B07" w:rsidRPr="009B6BC6" w:rsidRDefault="00D96B07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  <w:tr w:rsidR="00AE1103" w14:paraId="404D8676" w14:textId="77777777" w:rsidTr="00AC60A3">
        <w:trPr>
          <w:trHeight w:val="20"/>
        </w:trPr>
        <w:tc>
          <w:tcPr>
            <w:tcW w:w="355" w:type="dxa"/>
            <w:tcBorders>
              <w:top w:val="nil"/>
              <w:left w:val="nil"/>
              <w:right w:val="nil"/>
            </w:tcBorders>
          </w:tcPr>
          <w:p w14:paraId="3E18D35F" w14:textId="77777777" w:rsidR="00AE1103" w:rsidRDefault="00AE1103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89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094E8" w14:textId="2388BECC" w:rsidR="00AE1103" w:rsidRPr="009B6BC6" w:rsidRDefault="00AE1103" w:rsidP="00FE4FB2">
            <w:pPr>
              <w:widowControl w:val="0"/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  <w:r w:rsidRPr="009B6BC6">
              <w:rPr>
                <w:sz w:val="22"/>
                <w:szCs w:val="22"/>
              </w:rPr>
              <w:t xml:space="preserve">If intestate, </w:t>
            </w:r>
            <w:r w:rsidR="00155647" w:rsidRPr="00155647">
              <w:rPr>
                <w:sz w:val="22"/>
                <w:szCs w:val="22"/>
              </w:rPr>
              <w:t xml:space="preserve">authenticated copies of </w:t>
            </w:r>
            <w:r w:rsidRPr="009B6BC6">
              <w:rPr>
                <w:sz w:val="22"/>
                <w:szCs w:val="22"/>
              </w:rPr>
              <w:t>the foreign Petition for Administration and Letters were filed [ 5.470</w:t>
            </w:r>
            <w:r w:rsidR="00155647">
              <w:rPr>
                <w:sz w:val="22"/>
                <w:szCs w:val="22"/>
              </w:rPr>
              <w:t>(2)</w:t>
            </w:r>
            <w:r w:rsidRPr="009B6BC6">
              <w:rPr>
                <w:sz w:val="22"/>
                <w:szCs w:val="22"/>
              </w:rPr>
              <w:t>]</w:t>
            </w:r>
          </w:p>
        </w:tc>
      </w:tr>
      <w:tr w:rsidR="00AE1103" w14:paraId="6B3F5A3B" w14:textId="77777777" w:rsidTr="00AC60A3">
        <w:trPr>
          <w:trHeight w:val="20"/>
        </w:trPr>
        <w:tc>
          <w:tcPr>
            <w:tcW w:w="355" w:type="dxa"/>
            <w:tcBorders>
              <w:left w:val="nil"/>
              <w:right w:val="nil"/>
            </w:tcBorders>
          </w:tcPr>
          <w:p w14:paraId="4915CCDA" w14:textId="77777777" w:rsidR="00AE1103" w:rsidRDefault="00AE1103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89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0A8FA" w14:textId="7CBC2870" w:rsidR="00AE1103" w:rsidRPr="009B6BC6" w:rsidRDefault="00AE1103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9B6BC6">
              <w:rPr>
                <w:sz w:val="22"/>
                <w:szCs w:val="22"/>
              </w:rPr>
              <w:t>If real property is included in petition, it is not homestead (decedent is a non-resident</w:t>
            </w:r>
            <w:r w:rsidR="009B6BC6" w:rsidRPr="009B6BC6">
              <w:rPr>
                <w:sz w:val="22"/>
                <w:szCs w:val="22"/>
              </w:rPr>
              <w:t>)</w:t>
            </w:r>
          </w:p>
        </w:tc>
      </w:tr>
      <w:tr w:rsidR="00AE1103" w14:paraId="4EE30A20" w14:textId="77777777" w:rsidTr="00AC60A3">
        <w:trPr>
          <w:trHeight w:val="20"/>
        </w:trPr>
        <w:tc>
          <w:tcPr>
            <w:tcW w:w="355" w:type="dxa"/>
            <w:tcBorders>
              <w:left w:val="nil"/>
              <w:right w:val="nil"/>
            </w:tcBorders>
          </w:tcPr>
          <w:p w14:paraId="0F4EE3EF" w14:textId="77777777" w:rsidR="00AE1103" w:rsidRDefault="00AE1103" w:rsidP="00FE4FB2">
            <w:pPr>
              <w:widowControl w:val="0"/>
              <w:jc w:val="center"/>
              <w:rPr>
                <w:smallCaps/>
                <w:sz w:val="22"/>
                <w:szCs w:val="22"/>
                <w:u w:val="single"/>
              </w:rPr>
            </w:pPr>
          </w:p>
        </w:tc>
        <w:tc>
          <w:tcPr>
            <w:tcW w:w="899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AFB99" w14:textId="7195F10D" w:rsidR="00AE1103" w:rsidRPr="009B6BC6" w:rsidRDefault="00AE1103" w:rsidP="00FE4FB2">
            <w:pPr>
              <w:widowControl w:val="0"/>
              <w:tabs>
                <w:tab w:val="left" w:pos="360"/>
              </w:tabs>
              <w:rPr>
                <w:sz w:val="22"/>
                <w:szCs w:val="22"/>
              </w:rPr>
            </w:pPr>
            <w:r w:rsidRPr="009B6BC6">
              <w:rPr>
                <w:sz w:val="22"/>
                <w:szCs w:val="22"/>
              </w:rPr>
              <w:t>Order sets forth specific distribution, value of property includes copy to creditors [5.530(d)]</w:t>
            </w:r>
          </w:p>
        </w:tc>
      </w:tr>
    </w:tbl>
    <w:p w14:paraId="5F68C33B" w14:textId="7DA59036" w:rsidR="00FB60DE" w:rsidRPr="006474EF" w:rsidRDefault="00FB60DE" w:rsidP="00905FB9">
      <w:pPr>
        <w:widowControl w:val="0"/>
        <w:tabs>
          <w:tab w:val="left" w:pos="360"/>
        </w:tabs>
        <w:spacing w:after="120"/>
        <w:ind w:left="360" w:hanging="360"/>
        <w:rPr>
          <w:sz w:val="20"/>
          <w:u w:val="single"/>
        </w:rPr>
      </w:pPr>
    </w:p>
    <w:tbl>
      <w:tblPr>
        <w:tblW w:w="0" w:type="auto"/>
        <w:tblInd w:w="3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590"/>
        <w:gridCol w:w="5040"/>
      </w:tblGrid>
      <w:tr w:rsidR="0053171F" w:rsidRPr="00564719" w14:paraId="3A54556D" w14:textId="77777777" w:rsidTr="00A8421E">
        <w:trPr>
          <w:cantSplit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0228855C" w14:textId="77777777" w:rsidR="0053171F" w:rsidRPr="00564719" w:rsidRDefault="0053171F" w:rsidP="00A8421E">
            <w:pPr>
              <w:widowControl w:val="0"/>
              <w:tabs>
                <w:tab w:val="center" w:pos="2174"/>
              </w:tabs>
              <w:spacing w:before="100" w:after="48"/>
              <w:rPr>
                <w:sz w:val="20"/>
              </w:rPr>
            </w:pPr>
            <w:r w:rsidRPr="00564719">
              <w:rPr>
                <w:sz w:val="20"/>
              </w:rPr>
              <w:tab/>
            </w:r>
            <w:r w:rsidRPr="00564719">
              <w:rPr>
                <w:b/>
                <w:sz w:val="20"/>
              </w:rPr>
              <w:t>Beneficiaries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6790D550" w14:textId="77777777" w:rsidR="0053171F" w:rsidRPr="00564719" w:rsidRDefault="0053171F" w:rsidP="00A8421E">
            <w:pPr>
              <w:widowControl w:val="0"/>
              <w:tabs>
                <w:tab w:val="center" w:pos="2400"/>
              </w:tabs>
              <w:spacing w:before="100" w:after="48"/>
              <w:rPr>
                <w:sz w:val="20"/>
              </w:rPr>
            </w:pPr>
            <w:r w:rsidRPr="00564719">
              <w:rPr>
                <w:sz w:val="20"/>
              </w:rPr>
              <w:tab/>
            </w:r>
            <w:r w:rsidRPr="00564719">
              <w:rPr>
                <w:b/>
                <w:sz w:val="20"/>
              </w:rPr>
              <w:t>Creditors</w:t>
            </w:r>
          </w:p>
        </w:tc>
      </w:tr>
      <w:tr w:rsidR="0053171F" w:rsidRPr="00564719" w14:paraId="428200A0" w14:textId="77777777" w:rsidTr="00A8421E">
        <w:trPr>
          <w:cantSplit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05E0EA3" w14:textId="77777777" w:rsidR="0053171F" w:rsidRPr="00564719" w:rsidRDefault="0053171F" w:rsidP="00A8421E">
            <w:pPr>
              <w:widowControl w:val="0"/>
              <w:spacing w:before="100"/>
              <w:rPr>
                <w:sz w:val="20"/>
              </w:rPr>
            </w:pPr>
            <w:r w:rsidRPr="00564719">
              <w:rPr>
                <w:sz w:val="20"/>
              </w:rPr>
              <w:t>_____________________________________</w:t>
            </w:r>
          </w:p>
          <w:p w14:paraId="43646D77" w14:textId="77777777" w:rsidR="0053171F" w:rsidRPr="00564719" w:rsidRDefault="0053171F" w:rsidP="00A8421E">
            <w:pPr>
              <w:widowControl w:val="0"/>
              <w:rPr>
                <w:sz w:val="20"/>
              </w:rPr>
            </w:pPr>
            <w:r w:rsidRPr="00564719">
              <w:rPr>
                <w:sz w:val="20"/>
              </w:rPr>
              <w:t>_____________________________________</w:t>
            </w:r>
          </w:p>
          <w:p w14:paraId="7EC8376F" w14:textId="77777777" w:rsidR="0053171F" w:rsidRPr="00564719" w:rsidRDefault="0053171F" w:rsidP="00A8421E">
            <w:pPr>
              <w:widowControl w:val="0"/>
              <w:rPr>
                <w:sz w:val="20"/>
              </w:rPr>
            </w:pPr>
            <w:r w:rsidRPr="00564719">
              <w:rPr>
                <w:sz w:val="20"/>
              </w:rPr>
              <w:t>_____________________________________</w:t>
            </w:r>
          </w:p>
          <w:p w14:paraId="620388EB" w14:textId="77777777" w:rsidR="0053171F" w:rsidRPr="00564719" w:rsidRDefault="0053171F" w:rsidP="00A8421E">
            <w:pPr>
              <w:widowControl w:val="0"/>
              <w:rPr>
                <w:sz w:val="20"/>
              </w:rPr>
            </w:pPr>
            <w:r w:rsidRPr="00564719">
              <w:rPr>
                <w:sz w:val="20"/>
              </w:rPr>
              <w:t>_____________________________________</w:t>
            </w:r>
          </w:p>
          <w:p w14:paraId="3CA89948" w14:textId="77777777" w:rsidR="0053171F" w:rsidRPr="00564719" w:rsidRDefault="0053171F" w:rsidP="00A8421E">
            <w:pPr>
              <w:widowControl w:val="0"/>
              <w:rPr>
                <w:sz w:val="20"/>
              </w:rPr>
            </w:pPr>
            <w:r w:rsidRPr="00564719">
              <w:rPr>
                <w:sz w:val="20"/>
              </w:rPr>
              <w:t>_____________________________________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2B0D26F0" w14:textId="77777777" w:rsidR="0053171F" w:rsidRPr="00564719" w:rsidRDefault="0053171F" w:rsidP="00A8421E">
            <w:pPr>
              <w:widowControl w:val="0"/>
              <w:spacing w:before="100"/>
              <w:rPr>
                <w:sz w:val="20"/>
              </w:rPr>
            </w:pPr>
            <w:r w:rsidRPr="00564719">
              <w:rPr>
                <w:sz w:val="20"/>
              </w:rPr>
              <w:t>__________________________________________</w:t>
            </w:r>
          </w:p>
          <w:p w14:paraId="329B9F7A" w14:textId="77777777" w:rsidR="0053171F" w:rsidRPr="00564719" w:rsidRDefault="0053171F" w:rsidP="00A8421E">
            <w:pPr>
              <w:widowControl w:val="0"/>
              <w:rPr>
                <w:sz w:val="20"/>
              </w:rPr>
            </w:pPr>
            <w:r w:rsidRPr="00564719">
              <w:rPr>
                <w:sz w:val="20"/>
              </w:rPr>
              <w:t>__________________________________________</w:t>
            </w:r>
          </w:p>
          <w:p w14:paraId="1741E071" w14:textId="77777777" w:rsidR="0053171F" w:rsidRPr="00564719" w:rsidRDefault="0053171F" w:rsidP="00A8421E">
            <w:pPr>
              <w:widowControl w:val="0"/>
              <w:rPr>
                <w:sz w:val="20"/>
              </w:rPr>
            </w:pPr>
            <w:r w:rsidRPr="00564719">
              <w:rPr>
                <w:sz w:val="20"/>
              </w:rPr>
              <w:t>__________________________________________</w:t>
            </w:r>
          </w:p>
          <w:p w14:paraId="554C0FB7" w14:textId="77777777" w:rsidR="0053171F" w:rsidRPr="00564719" w:rsidRDefault="0053171F" w:rsidP="00A8421E">
            <w:pPr>
              <w:widowControl w:val="0"/>
              <w:rPr>
                <w:sz w:val="20"/>
              </w:rPr>
            </w:pPr>
            <w:r w:rsidRPr="00564719">
              <w:rPr>
                <w:sz w:val="20"/>
              </w:rPr>
              <w:t>__________________________________________</w:t>
            </w:r>
          </w:p>
          <w:p w14:paraId="6203AFF4" w14:textId="77777777" w:rsidR="0053171F" w:rsidRPr="00564719" w:rsidRDefault="0053171F" w:rsidP="00A8421E">
            <w:pPr>
              <w:widowControl w:val="0"/>
              <w:rPr>
                <w:sz w:val="20"/>
              </w:rPr>
            </w:pPr>
            <w:r w:rsidRPr="00564719">
              <w:rPr>
                <w:sz w:val="20"/>
              </w:rPr>
              <w:t>__________________________________________</w:t>
            </w:r>
          </w:p>
        </w:tc>
      </w:tr>
    </w:tbl>
    <w:p w14:paraId="46F5F0BD" w14:textId="77777777" w:rsidR="00682678" w:rsidRPr="006474EF" w:rsidRDefault="00682678" w:rsidP="008D4602">
      <w:pPr>
        <w:widowControl w:val="0"/>
        <w:tabs>
          <w:tab w:val="left" w:pos="360"/>
        </w:tabs>
        <w:spacing w:after="120"/>
        <w:rPr>
          <w:sz w:val="20"/>
          <w:u w:val="single"/>
        </w:rPr>
      </w:pPr>
    </w:p>
    <w:sectPr w:rsidR="00682678" w:rsidRPr="006474EF" w:rsidSect="00DA0D73">
      <w:footerReference w:type="default" r:id="rId10"/>
      <w:footnotePr>
        <w:numFmt w:val="lowerLetter"/>
      </w:footnotePr>
      <w:endnotePr>
        <w:numFmt w:val="lowerLetter"/>
      </w:endnotePr>
      <w:pgSz w:w="12240" w:h="15840"/>
      <w:pgMar w:top="720" w:right="1440" w:bottom="720" w:left="1440" w:header="1008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DCD47" w14:textId="77777777" w:rsidR="00752A8D" w:rsidRDefault="00752A8D" w:rsidP="00153B96">
      <w:r>
        <w:separator/>
      </w:r>
    </w:p>
  </w:endnote>
  <w:endnote w:type="continuationSeparator" w:id="0">
    <w:p w14:paraId="2548E22E" w14:textId="77777777" w:rsidR="00752A8D" w:rsidRDefault="00752A8D" w:rsidP="00153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22DBB" w14:textId="02BC8B2B" w:rsidR="00153B96" w:rsidRPr="00153B96" w:rsidRDefault="00153B96" w:rsidP="00153B96">
    <w:pPr>
      <w:widowControl w:val="0"/>
      <w:jc w:val="center"/>
      <w:rPr>
        <w:sz w:val="20"/>
      </w:rPr>
    </w:pPr>
    <w:r w:rsidRPr="006474EF">
      <w:rPr>
        <w:i/>
        <w:sz w:val="20"/>
      </w:rPr>
      <w:t>(Updated</w:t>
    </w:r>
    <w:r w:rsidR="00FB60DE">
      <w:rPr>
        <w:i/>
        <w:sz w:val="20"/>
      </w:rPr>
      <w:t xml:space="preserve">: </w:t>
    </w:r>
    <w:r w:rsidR="00AD517A">
      <w:rPr>
        <w:i/>
        <w:sz w:val="20"/>
      </w:rPr>
      <w:t>2026</w:t>
    </w:r>
    <w:r w:rsidRPr="006474EF">
      <w:rPr>
        <w:i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F76E6" w14:textId="77777777" w:rsidR="00752A8D" w:rsidRDefault="00752A8D" w:rsidP="00153B96">
      <w:r>
        <w:separator/>
      </w:r>
    </w:p>
  </w:footnote>
  <w:footnote w:type="continuationSeparator" w:id="0">
    <w:p w14:paraId="141CC816" w14:textId="77777777" w:rsidR="00752A8D" w:rsidRDefault="00752A8D" w:rsidP="00153B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0DE"/>
    <w:rsid w:val="00036F73"/>
    <w:rsid w:val="000635B4"/>
    <w:rsid w:val="00073B81"/>
    <w:rsid w:val="00076CB7"/>
    <w:rsid w:val="00093A17"/>
    <w:rsid w:val="000A08D0"/>
    <w:rsid w:val="000E0083"/>
    <w:rsid w:val="001326B2"/>
    <w:rsid w:val="0014359F"/>
    <w:rsid w:val="00153B96"/>
    <w:rsid w:val="00155647"/>
    <w:rsid w:val="00155BCF"/>
    <w:rsid w:val="00163A26"/>
    <w:rsid w:val="00176AED"/>
    <w:rsid w:val="001866F6"/>
    <w:rsid w:val="0019261F"/>
    <w:rsid w:val="001B66DF"/>
    <w:rsid w:val="001C2D06"/>
    <w:rsid w:val="001D1ABD"/>
    <w:rsid w:val="00206704"/>
    <w:rsid w:val="00286D05"/>
    <w:rsid w:val="0029075E"/>
    <w:rsid w:val="002912E2"/>
    <w:rsid w:val="002A7117"/>
    <w:rsid w:val="002F01F3"/>
    <w:rsid w:val="00332167"/>
    <w:rsid w:val="003E4D68"/>
    <w:rsid w:val="0040245E"/>
    <w:rsid w:val="00434F18"/>
    <w:rsid w:val="00443103"/>
    <w:rsid w:val="004A5361"/>
    <w:rsid w:val="00501924"/>
    <w:rsid w:val="00524810"/>
    <w:rsid w:val="00530A8C"/>
    <w:rsid w:val="0053171F"/>
    <w:rsid w:val="00562E2D"/>
    <w:rsid w:val="00565549"/>
    <w:rsid w:val="00585190"/>
    <w:rsid w:val="00600081"/>
    <w:rsid w:val="0060104F"/>
    <w:rsid w:val="006036BE"/>
    <w:rsid w:val="00632061"/>
    <w:rsid w:val="006474EF"/>
    <w:rsid w:val="00682678"/>
    <w:rsid w:val="006B1697"/>
    <w:rsid w:val="006B4F7A"/>
    <w:rsid w:val="006E2A39"/>
    <w:rsid w:val="006F4B50"/>
    <w:rsid w:val="00723AD5"/>
    <w:rsid w:val="00752A8D"/>
    <w:rsid w:val="007B60E8"/>
    <w:rsid w:val="007C7241"/>
    <w:rsid w:val="007F5C44"/>
    <w:rsid w:val="00820645"/>
    <w:rsid w:val="0084746D"/>
    <w:rsid w:val="008973F8"/>
    <w:rsid w:val="008B42B3"/>
    <w:rsid w:val="008D0702"/>
    <w:rsid w:val="008D109E"/>
    <w:rsid w:val="008D4602"/>
    <w:rsid w:val="00905FB9"/>
    <w:rsid w:val="009A185B"/>
    <w:rsid w:val="009B6BC6"/>
    <w:rsid w:val="009E6834"/>
    <w:rsid w:val="00A052FB"/>
    <w:rsid w:val="00AC60A3"/>
    <w:rsid w:val="00AD517A"/>
    <w:rsid w:val="00AE1103"/>
    <w:rsid w:val="00B02B37"/>
    <w:rsid w:val="00B10E7C"/>
    <w:rsid w:val="00B57CE4"/>
    <w:rsid w:val="00BA2E34"/>
    <w:rsid w:val="00BD4A16"/>
    <w:rsid w:val="00C24AC7"/>
    <w:rsid w:val="00C8701A"/>
    <w:rsid w:val="00D64F10"/>
    <w:rsid w:val="00D965B9"/>
    <w:rsid w:val="00D96B07"/>
    <w:rsid w:val="00DA0D73"/>
    <w:rsid w:val="00DA426C"/>
    <w:rsid w:val="00DC1A0C"/>
    <w:rsid w:val="00E414F3"/>
    <w:rsid w:val="00E91D74"/>
    <w:rsid w:val="00EB0EC3"/>
    <w:rsid w:val="00EB1CCD"/>
    <w:rsid w:val="00EB6523"/>
    <w:rsid w:val="00EF090D"/>
    <w:rsid w:val="00F045EB"/>
    <w:rsid w:val="00F07D0B"/>
    <w:rsid w:val="00F61F88"/>
    <w:rsid w:val="00F84939"/>
    <w:rsid w:val="00FB60DE"/>
    <w:rsid w:val="00FD0480"/>
    <w:rsid w:val="00FE4FB2"/>
    <w:rsid w:val="00FF7520"/>
    <w:rsid w:val="00FF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3DF1AA"/>
  <w15:chartTrackingRefBased/>
  <w15:docId w15:val="{2CE9E871-0AC3-45F5-9DAF-DCC446D9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973F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B1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53B9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53B96"/>
    <w:rPr>
      <w:sz w:val="24"/>
    </w:rPr>
  </w:style>
  <w:style w:type="paragraph" w:styleId="Footer">
    <w:name w:val="footer"/>
    <w:basedOn w:val="Normal"/>
    <w:link w:val="FooterChar"/>
    <w:rsid w:val="00153B9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53B96"/>
    <w:rPr>
      <w:sz w:val="24"/>
    </w:rPr>
  </w:style>
  <w:style w:type="paragraph" w:styleId="Revision">
    <w:name w:val="Revision"/>
    <w:hidden/>
    <w:uiPriority w:val="99"/>
    <w:semiHidden/>
    <w:rsid w:val="00AC60A3"/>
    <w:rPr>
      <w:sz w:val="24"/>
    </w:rPr>
  </w:style>
  <w:style w:type="character" w:styleId="CommentReference">
    <w:name w:val="annotation reference"/>
    <w:basedOn w:val="DefaultParagraphFont"/>
    <w:rsid w:val="00530A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0A8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0A8C"/>
  </w:style>
  <w:style w:type="paragraph" w:styleId="CommentSubject">
    <w:name w:val="annotation subject"/>
    <w:basedOn w:val="CommentText"/>
    <w:next w:val="CommentText"/>
    <w:link w:val="CommentSubjectChar"/>
    <w:rsid w:val="00530A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0A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beryS\OneDrive%20-%20Eighth%20Judicial%20Circuit%20of%20Florida\Documents\Case%20Files\ProbateDocket\ChecklistRevisions\Template-Petition%20for%20Summary%20Administration%20Check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ea xmlns="38a7c0ca-9b0b-4ad5-b6d7-7382184e4882" xsi:nil="true"/>
    <MotionType xmlns="38a7c0ca-9b0b-4ad5-b6d7-7382184e4882">
      <Value>Checklist</Value>
    </MotionType>
    <ClaimsRaised xmlns="38a7c0ca-9b0b-4ad5-b6d7-7382184e4882" xsi:nil="true"/>
    <Decision xmlns="38a7c0ca-9b0b-4ad5-b6d7-7382184e488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BC60ECCF50004CB3B465A8626BBCAE" ma:contentTypeVersion="8" ma:contentTypeDescription="Create a new document." ma:contentTypeScope="" ma:versionID="904463c630a219f9a5a6512b8b8da217">
  <xsd:schema xmlns:xsd="http://www.w3.org/2001/XMLSchema" xmlns:xs="http://www.w3.org/2001/XMLSchema" xmlns:p="http://schemas.microsoft.com/office/2006/metadata/properties" xmlns:ns2="38a7c0ca-9b0b-4ad5-b6d7-7382184e4882" targetNamespace="http://schemas.microsoft.com/office/2006/metadata/properties" ma:root="true" ma:fieldsID="a5559e89f3f7b870441a12764d7cd4f6" ns2:_="">
    <xsd:import namespace="38a7c0ca-9b0b-4ad5-b6d7-7382184e4882"/>
    <xsd:element name="properties">
      <xsd:complexType>
        <xsd:sequence>
          <xsd:element name="documentManagement">
            <xsd:complexType>
              <xsd:all>
                <xsd:element ref="ns2:Plea" minOccurs="0"/>
                <xsd:element ref="ns2:MotionType" minOccurs="0"/>
                <xsd:element ref="ns2:ClaimsRais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c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7c0ca-9b0b-4ad5-b6d7-7382184e4882" elementFormDefault="qualified">
    <xsd:import namespace="http://schemas.microsoft.com/office/2006/documentManagement/types"/>
    <xsd:import namespace="http://schemas.microsoft.com/office/infopath/2007/PartnerControls"/>
    <xsd:element name="Plea" ma:index="8" nillable="true" ma:displayName="Trial/Plea" ma:format="Dropdown" ma:internalName="Plea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Jury Trial"/>
                        <xsd:enumeration value="Bench Trial"/>
                        <xsd:enumeration value="Open Plea"/>
                        <xsd:enumeration value="Negotiated Plea"/>
                        <xsd:enumeration value="VOP Admissio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otionType" ma:index="9" nillable="true" ma:displayName="Motion Type" ma:format="Dropdown" ma:internalName="MotionType" ma:requiredMultiChoice="tru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AC 3.850(a)"/>
                        <xsd:enumeration value="Newly Disc. 3.850(b)"/>
                        <xsd:enumeration value="3.800(a)"/>
                        <xsd:enumeration value="3.800(b)(1)"/>
                        <xsd:enumeration value="3.800(b)(2)"/>
                        <xsd:enumeration value="Reduce/Modify Sent. 3.800(c)"/>
                        <xsd:enumeration value="Withdraw Plea 3.170(f)"/>
                        <xsd:enumeration value="Withdraw Plea 3.170(L)"/>
                        <xsd:enumeration value="Suppress"/>
                        <xsd:enumeration value="Dismiss"/>
                        <xsd:enumeration value="Child Hearsay"/>
                        <xsd:enumeration value="Williams Rule"/>
                        <xsd:enumeration value="M/in Limine"/>
                        <xsd:enumeration value="Competency"/>
                        <xsd:enumeration value="Faretta"/>
                        <xsd:enumeration value="Nelson"/>
                        <xsd:enumeration value="Speedy"/>
                        <xsd:enumeration value="Stand Your Ground"/>
                        <xsd:enumeration value="Appt Counsel"/>
                        <xsd:enumeration value="Request Transcript"/>
                        <xsd:enumeration value="Quash Detainer"/>
                        <xsd:enumeration value="Habeas"/>
                        <xsd:enumeration value="Habeas/PCR"/>
                        <xsd:enumeration value="Mandamus"/>
                        <xsd:enumeration value="Payment"/>
                        <xsd:enumeration value="Service of Process"/>
                        <xsd:enumeration value="Civil Complaint"/>
                        <xsd:enumeration value="Order Template"/>
                        <xsd:enumeration value="Rehearing"/>
                        <xsd:enumeration value="Plea Absentia"/>
                        <xsd:enumeration value="Checklis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laimsRaised" ma:index="10" nillable="true" ma:displayName="Claims Raised" ma:format="Dropdown" ma:internalName="ClaimsRaised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voluntary Plea/Admission"/>
                        <xsd:enumeration value="Right to Testify"/>
                        <xsd:enumeration value="Uncalled Witness"/>
                        <xsd:enumeration value="Failure to Investigate"/>
                        <xsd:enumeration value="Unfiled Motion"/>
                        <xsd:enumeration value="Failure to Object/Move"/>
                        <xsd:enumeration value="Jury Instructions"/>
                        <xsd:enumeration value="Jury Selection"/>
                        <xsd:enumeration value="Sentence Misadvice"/>
                        <xsd:enumeration value="Defendant Competency"/>
                        <xsd:enumeration value="Failure to Impeach"/>
                        <xsd:enumeration value="Counsel Misadvice"/>
                        <xsd:enumeration value="JOA/Mistrial Argument"/>
                        <xsd:enumeration value="Unprepared"/>
                        <xsd:enumeration value="Plea Misadvice"/>
                        <xsd:enumeration value="Brady/Giglio"/>
                        <xsd:enumeration value="Juror Bias/Misconduct"/>
                        <xsd:enumeration value="Insufficient Defens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cision" ma:index="14" nillable="true" ma:displayName="Decision" ma:format="Dropdown" ma:internalName="Decision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ant"/>
                        <xsd:enumeration value="Deny"/>
                        <xsd:enumeration value="G/D in Part"/>
                        <xsd:enumeration value="Dismiss"/>
                        <xsd:enumeration value="Strike"/>
                        <xsd:enumeration value="Competent"/>
                        <xsd:enumeration value="Incompetent"/>
                        <xsd:enumeration value="Transfer"/>
                        <xsd:enumeration value="OTSC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AA2D38-EED5-47C4-A976-D7018DAAFD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544B24-21BC-4368-93E9-E9A7F19F9F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CB917B-26D1-4395-BFF6-2B6B3A742B1A}">
  <ds:schemaRefs>
    <ds:schemaRef ds:uri="http://schemas.microsoft.com/office/2006/metadata/properties"/>
    <ds:schemaRef ds:uri="http://schemas.microsoft.com/office/infopath/2007/PartnerControls"/>
    <ds:schemaRef ds:uri="38a7c0ca-9b0b-4ad5-b6d7-7382184e4882"/>
  </ds:schemaRefs>
</ds:datastoreItem>
</file>

<file path=customXml/itemProps4.xml><?xml version="1.0" encoding="utf-8"?>
<ds:datastoreItem xmlns:ds="http://schemas.openxmlformats.org/officeDocument/2006/customXml" ds:itemID="{583DA81B-0EA0-4B4F-9465-28102E1F25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a7c0ca-9b0b-4ad5-b6d7-7382184e48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Template-Petition for Summary Administration Checklist.dotx</Template>
  <TotalTime>1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Mabery</dc:creator>
  <cp:keywords/>
  <cp:lastModifiedBy>Alex Christoffersen</cp:lastModifiedBy>
  <cp:revision>4</cp:revision>
  <dcterms:created xsi:type="dcterms:W3CDTF">2026-06-25T20:31:00Z</dcterms:created>
  <dcterms:modified xsi:type="dcterms:W3CDTF">2026-07-01T15:29:00Z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0x010100B1BC60ECCF50004CB3B465A8626BBCAE</vt:lpwstr>
  </property>
</Properties>
</file>