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9E8BF7" w14:textId="096C5468" w:rsidR="00DA0D73" w:rsidRPr="006474EF" w:rsidRDefault="00DA0D73" w:rsidP="006474EF">
      <w:pPr>
        <w:widowControl w:val="0"/>
        <w:spacing w:after="240"/>
        <w:jc w:val="center"/>
        <w:rPr>
          <w:b/>
          <w:bCs/>
          <w:smallCaps/>
          <w:szCs w:val="24"/>
        </w:rPr>
      </w:pPr>
      <w:r w:rsidRPr="006474EF">
        <w:rPr>
          <w:b/>
          <w:bCs/>
          <w:smallCaps/>
          <w:szCs w:val="24"/>
        </w:rPr>
        <w:fldChar w:fldCharType="begin"/>
      </w:r>
      <w:r w:rsidRPr="006474EF">
        <w:rPr>
          <w:b/>
          <w:bCs/>
          <w:smallCaps/>
          <w:szCs w:val="24"/>
        </w:rPr>
        <w:instrText xml:space="preserve"> SEQ CHAPTER \h \r 1</w:instrText>
      </w:r>
      <w:r w:rsidRPr="006474EF">
        <w:rPr>
          <w:b/>
          <w:bCs/>
          <w:smallCaps/>
          <w:szCs w:val="24"/>
        </w:rPr>
        <w:fldChar w:fldCharType="end"/>
      </w:r>
      <w:r w:rsidRPr="006474EF">
        <w:rPr>
          <w:b/>
          <w:bCs/>
          <w:smallCaps/>
          <w:szCs w:val="24"/>
        </w:rPr>
        <w:t xml:space="preserve">Summary Administration </w:t>
      </w:r>
      <w:r w:rsidR="00FB60DE">
        <w:rPr>
          <w:b/>
          <w:bCs/>
          <w:smallCaps/>
          <w:szCs w:val="24"/>
        </w:rPr>
        <w:t>Petition</w:t>
      </w: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980"/>
        <w:gridCol w:w="7380"/>
      </w:tblGrid>
      <w:tr w:rsidR="00DA0D73" w:rsidRPr="006474EF" w14:paraId="1442ABE7" w14:textId="77777777" w:rsidTr="006474EF">
        <w:trPr>
          <w:cantSplit/>
        </w:trPr>
        <w:tc>
          <w:tcPr>
            <w:tcW w:w="1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C5F0C" w14:textId="77777777" w:rsidR="00DA0D73" w:rsidRPr="006474EF" w:rsidRDefault="00DA0D73" w:rsidP="008D4602">
            <w:pPr>
              <w:widowControl w:val="0"/>
              <w:spacing w:line="276" w:lineRule="auto"/>
              <w:ind w:left="-122"/>
              <w:rPr>
                <w:sz w:val="20"/>
              </w:rPr>
            </w:pPr>
            <w:r w:rsidRPr="006474EF">
              <w:rPr>
                <w:sz w:val="20"/>
              </w:rPr>
              <w:t>ESTATE OF: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B86FA71" w14:textId="77777777" w:rsidR="00DA0D73" w:rsidRPr="008D109E" w:rsidRDefault="00DA0D73" w:rsidP="00905FB9">
            <w:pPr>
              <w:widowControl w:val="0"/>
              <w:spacing w:line="276" w:lineRule="auto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</w:tr>
      <w:tr w:rsidR="00DA0D73" w:rsidRPr="006474EF" w14:paraId="0B138016" w14:textId="77777777" w:rsidTr="006474EF">
        <w:trPr>
          <w:cantSplit/>
        </w:trPr>
        <w:tc>
          <w:tcPr>
            <w:tcW w:w="1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97124" w14:textId="77777777" w:rsidR="00DA0D73" w:rsidRPr="006474EF" w:rsidRDefault="00DA0D73" w:rsidP="008D4602">
            <w:pPr>
              <w:widowControl w:val="0"/>
              <w:spacing w:line="276" w:lineRule="auto"/>
              <w:ind w:left="-122"/>
              <w:rPr>
                <w:sz w:val="20"/>
              </w:rPr>
            </w:pPr>
            <w:r w:rsidRPr="006474EF">
              <w:rPr>
                <w:sz w:val="20"/>
              </w:rPr>
              <w:t>CASE NO.: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7066312" w14:textId="77777777" w:rsidR="00DA0D73" w:rsidRPr="008D109E" w:rsidRDefault="00DA0D73" w:rsidP="00905FB9">
            <w:pPr>
              <w:widowControl w:val="0"/>
              <w:spacing w:line="276" w:lineRule="auto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</w:tr>
      <w:tr w:rsidR="00DA0D73" w:rsidRPr="006474EF" w14:paraId="1007CB94" w14:textId="77777777" w:rsidTr="006474EF">
        <w:trPr>
          <w:cantSplit/>
        </w:trPr>
        <w:tc>
          <w:tcPr>
            <w:tcW w:w="1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5779B" w14:textId="48A1CE89" w:rsidR="00DA0D73" w:rsidRPr="006474EF" w:rsidRDefault="00DA0D73" w:rsidP="008D4602">
            <w:pPr>
              <w:widowControl w:val="0"/>
              <w:spacing w:line="276" w:lineRule="auto"/>
              <w:ind w:left="-122"/>
              <w:rPr>
                <w:sz w:val="20"/>
              </w:rPr>
            </w:pPr>
            <w:r w:rsidRPr="006474EF">
              <w:rPr>
                <w:sz w:val="20"/>
              </w:rPr>
              <w:t>DATE: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66A1DD8" w14:textId="77777777" w:rsidR="00DA0D73" w:rsidRPr="008D109E" w:rsidRDefault="00DA0D73" w:rsidP="00905FB9">
            <w:pPr>
              <w:widowControl w:val="0"/>
              <w:spacing w:line="276" w:lineRule="auto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</w:tr>
      <w:tr w:rsidR="00DA0D73" w:rsidRPr="006474EF" w14:paraId="014DA5ED" w14:textId="77777777" w:rsidTr="006474EF">
        <w:trPr>
          <w:cantSplit/>
        </w:trPr>
        <w:tc>
          <w:tcPr>
            <w:tcW w:w="1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993A8" w14:textId="77777777" w:rsidR="00DA0D73" w:rsidRPr="006474EF" w:rsidRDefault="00DA0D73" w:rsidP="008D4602">
            <w:pPr>
              <w:widowControl w:val="0"/>
              <w:spacing w:line="276" w:lineRule="auto"/>
              <w:ind w:left="-122"/>
              <w:rPr>
                <w:sz w:val="20"/>
              </w:rPr>
            </w:pPr>
            <w:r w:rsidRPr="006474EF">
              <w:rPr>
                <w:sz w:val="20"/>
              </w:rPr>
              <w:t>ATTORNEY: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E4251EB" w14:textId="77777777" w:rsidR="00DA0D73" w:rsidRPr="008D109E" w:rsidRDefault="00DA0D73" w:rsidP="00905FB9">
            <w:pPr>
              <w:widowControl w:val="0"/>
              <w:spacing w:line="276" w:lineRule="auto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</w:tr>
    </w:tbl>
    <w:p w14:paraId="1AE32AD3" w14:textId="77777777" w:rsidR="00DA0D73" w:rsidRPr="006474EF" w:rsidRDefault="00DA0D73" w:rsidP="00905FB9">
      <w:pPr>
        <w:widowControl w:val="0"/>
        <w:spacing w:before="120" w:after="120"/>
        <w:jc w:val="center"/>
        <w:rPr>
          <w:smallCaps/>
          <w:sz w:val="22"/>
          <w:szCs w:val="22"/>
          <w:u w:val="single"/>
        </w:rPr>
      </w:pPr>
      <w:r w:rsidRPr="006474EF">
        <w:rPr>
          <w:smallCaps/>
          <w:sz w:val="22"/>
          <w:szCs w:val="22"/>
          <w:u w:val="single"/>
        </w:rPr>
        <w:t>Checklist</w:t>
      </w:r>
    </w:p>
    <w:p w14:paraId="49BF360F" w14:textId="77777777" w:rsidR="00134DA4" w:rsidRDefault="00134DA4" w:rsidP="00905FB9">
      <w:pPr>
        <w:widowControl w:val="0"/>
        <w:tabs>
          <w:tab w:val="left" w:pos="360"/>
        </w:tabs>
        <w:spacing w:after="120"/>
        <w:ind w:left="360" w:hanging="360"/>
        <w:rPr>
          <w:sz w:val="20"/>
          <w:u w:val="single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450"/>
        <w:gridCol w:w="455"/>
        <w:gridCol w:w="180"/>
        <w:gridCol w:w="540"/>
        <w:gridCol w:w="540"/>
        <w:gridCol w:w="7190"/>
      </w:tblGrid>
      <w:tr w:rsidR="00134DA4" w14:paraId="3E05BA75" w14:textId="77777777" w:rsidTr="00872F79">
        <w:trPr>
          <w:trHeight w:val="20"/>
        </w:trPr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91E9C99" w14:textId="77777777" w:rsidR="00134DA4" w:rsidRDefault="00134DA4" w:rsidP="00134DA4">
            <w:pPr>
              <w:widowControl w:val="0"/>
              <w:tabs>
                <w:tab w:val="left" w:pos="360"/>
              </w:tabs>
              <w:spacing w:after="120"/>
              <w:rPr>
                <w:sz w:val="20"/>
                <w:u w:val="single"/>
              </w:rPr>
            </w:pPr>
          </w:p>
        </w:tc>
        <w:tc>
          <w:tcPr>
            <w:tcW w:w="8905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6A7B38" w14:textId="3970D401" w:rsidR="00134DA4" w:rsidRDefault="00134DA4" w:rsidP="007B3B98">
            <w:pPr>
              <w:widowControl w:val="0"/>
              <w:tabs>
                <w:tab w:val="left" w:pos="360"/>
              </w:tabs>
              <w:rPr>
                <w:sz w:val="20"/>
                <w:u w:val="single"/>
              </w:rPr>
            </w:pPr>
            <w:r w:rsidRPr="006474EF">
              <w:rPr>
                <w:sz w:val="20"/>
              </w:rPr>
              <w:t>Certified copy of death certificate [731.103(1), 5.205(a)(3)</w:t>
            </w:r>
            <w:r w:rsidR="00AB635D">
              <w:rPr>
                <w:sz w:val="20"/>
              </w:rPr>
              <w:t>, 5.171(a)</w:t>
            </w:r>
            <w:r w:rsidRPr="006474EF">
              <w:rPr>
                <w:sz w:val="20"/>
              </w:rPr>
              <w:t>]</w:t>
            </w:r>
          </w:p>
        </w:tc>
      </w:tr>
      <w:tr w:rsidR="002631B0" w14:paraId="22156487" w14:textId="77777777" w:rsidTr="00872F79">
        <w:trPr>
          <w:trHeight w:val="20"/>
        </w:trPr>
        <w:tc>
          <w:tcPr>
            <w:tcW w:w="4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9A3422F" w14:textId="77777777" w:rsidR="002631B0" w:rsidRDefault="002631B0" w:rsidP="00134DA4">
            <w:pPr>
              <w:widowControl w:val="0"/>
              <w:tabs>
                <w:tab w:val="left" w:pos="360"/>
              </w:tabs>
              <w:spacing w:after="120"/>
              <w:rPr>
                <w:sz w:val="20"/>
                <w:u w:val="single"/>
              </w:rPr>
            </w:pPr>
          </w:p>
        </w:tc>
        <w:tc>
          <w:tcPr>
            <w:tcW w:w="8905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2F0667" w14:textId="5703E755" w:rsidR="002631B0" w:rsidRPr="006474EF" w:rsidRDefault="002631B0" w:rsidP="007B3B98">
            <w:pPr>
              <w:widowControl w:val="0"/>
              <w:tabs>
                <w:tab w:val="left" w:pos="360"/>
              </w:tabs>
              <w:rPr>
                <w:sz w:val="20"/>
              </w:rPr>
            </w:pPr>
            <w:r w:rsidRPr="006474EF">
              <w:rPr>
                <w:sz w:val="20"/>
              </w:rPr>
              <w:t>Venue proper (county resident or non-resident of state with property in county) [733.101, 735.201, 5.530(a)(4)]</w:t>
            </w:r>
          </w:p>
        </w:tc>
      </w:tr>
      <w:tr w:rsidR="002631B0" w14:paraId="56B9E86B" w14:textId="77777777" w:rsidTr="00872F79">
        <w:trPr>
          <w:trHeight w:val="20"/>
        </w:trPr>
        <w:tc>
          <w:tcPr>
            <w:tcW w:w="4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977DEF0" w14:textId="77777777" w:rsidR="002631B0" w:rsidRDefault="002631B0" w:rsidP="00134DA4">
            <w:pPr>
              <w:widowControl w:val="0"/>
              <w:tabs>
                <w:tab w:val="left" w:pos="360"/>
              </w:tabs>
              <w:spacing w:after="120"/>
              <w:rPr>
                <w:sz w:val="20"/>
                <w:u w:val="single"/>
              </w:rPr>
            </w:pPr>
          </w:p>
        </w:tc>
        <w:tc>
          <w:tcPr>
            <w:tcW w:w="8905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B05BAE" w14:textId="57EA0600" w:rsidR="002631B0" w:rsidRPr="002631B0" w:rsidRDefault="002631B0" w:rsidP="007B3B98">
            <w:pPr>
              <w:widowControl w:val="0"/>
              <w:tabs>
                <w:tab w:val="left" w:pos="360"/>
                <w:tab w:val="left" w:pos="2250"/>
                <w:tab w:val="left" w:pos="2880"/>
                <w:tab w:val="left" w:pos="3330"/>
              </w:tabs>
              <w:ind w:left="360" w:hanging="360"/>
              <w:rPr>
                <w:sz w:val="20"/>
                <w:u w:val="single"/>
              </w:rPr>
            </w:pPr>
            <w:r w:rsidRPr="006474EF">
              <w:rPr>
                <w:sz w:val="20"/>
              </w:rPr>
              <w:t xml:space="preserve">Deceased &gt; 2 years </w:t>
            </w:r>
            <w:r>
              <w:rPr>
                <w:sz w:val="20"/>
              </w:rPr>
              <w:tab/>
            </w:r>
            <w:r w:rsidRPr="00501924">
              <w:rPr>
                <w:b/>
                <w:bCs/>
                <w:sz w:val="20"/>
                <w:u w:val="single"/>
              </w:rPr>
              <w:t>OR</w:t>
            </w:r>
            <w:r>
              <w:rPr>
                <w:sz w:val="20"/>
              </w:rPr>
              <w:tab/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 xml:space="preserve"> E</w:t>
            </w:r>
            <w:r w:rsidRPr="006474EF">
              <w:rPr>
                <w:sz w:val="20"/>
              </w:rPr>
              <w:t xml:space="preserve">state </w:t>
            </w:r>
            <w:r>
              <w:rPr>
                <w:sz w:val="20"/>
              </w:rPr>
              <w:t>≤</w:t>
            </w:r>
            <w:r w:rsidRPr="006474EF">
              <w:rPr>
                <w:sz w:val="20"/>
              </w:rPr>
              <w:t xml:space="preserve"> </w:t>
            </w:r>
            <w:r w:rsidR="00ED6CE9">
              <w:rPr>
                <w:sz w:val="20"/>
              </w:rPr>
              <w:t>$150,000</w:t>
            </w:r>
            <w:r w:rsidRPr="006474EF">
              <w:rPr>
                <w:sz w:val="20"/>
              </w:rPr>
              <w:t xml:space="preserve"> [735.201(2)] (circle one)</w:t>
            </w:r>
          </w:p>
        </w:tc>
      </w:tr>
      <w:tr w:rsidR="002631B0" w14:paraId="1EA6BD1A" w14:textId="77777777" w:rsidTr="00872F79">
        <w:trPr>
          <w:trHeight w:val="20"/>
        </w:trPr>
        <w:tc>
          <w:tcPr>
            <w:tcW w:w="4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917C31D" w14:textId="77777777" w:rsidR="002631B0" w:rsidRDefault="002631B0" w:rsidP="00134DA4">
            <w:pPr>
              <w:widowControl w:val="0"/>
              <w:tabs>
                <w:tab w:val="left" w:pos="360"/>
              </w:tabs>
              <w:spacing w:after="120"/>
              <w:rPr>
                <w:sz w:val="20"/>
                <w:u w:val="single"/>
              </w:rPr>
            </w:pPr>
          </w:p>
        </w:tc>
        <w:tc>
          <w:tcPr>
            <w:tcW w:w="8905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A52C71" w14:textId="69F6B7D6" w:rsidR="002631B0" w:rsidRPr="006474EF" w:rsidRDefault="002631B0" w:rsidP="007B3B98">
            <w:pPr>
              <w:widowControl w:val="0"/>
              <w:tabs>
                <w:tab w:val="left" w:pos="360"/>
                <w:tab w:val="left" w:pos="2250"/>
                <w:tab w:val="left" w:pos="2880"/>
                <w:tab w:val="left" w:pos="3330"/>
              </w:tabs>
              <w:ind w:left="360" w:hanging="360"/>
              <w:rPr>
                <w:sz w:val="20"/>
              </w:rPr>
            </w:pPr>
            <w:r w:rsidRPr="006474EF">
              <w:rPr>
                <w:sz w:val="20"/>
              </w:rPr>
              <w:t>Correct beneficiaries listed, including dates of birth for minors [</w:t>
            </w:r>
            <w:proofErr w:type="gramStart"/>
            <w:r w:rsidRPr="006474EF">
              <w:rPr>
                <w:i/>
                <w:sz w:val="20"/>
              </w:rPr>
              <w:t>See</w:t>
            </w:r>
            <w:r w:rsidRPr="006474EF">
              <w:rPr>
                <w:sz w:val="20"/>
              </w:rPr>
              <w:t xml:space="preserve">  735.206</w:t>
            </w:r>
            <w:proofErr w:type="gramEnd"/>
            <w:r w:rsidRPr="006474EF">
              <w:rPr>
                <w:sz w:val="20"/>
              </w:rPr>
              <w:t>(3)</w:t>
            </w:r>
            <w:r w:rsidR="009D0B17">
              <w:rPr>
                <w:sz w:val="20"/>
              </w:rPr>
              <w:t>, 732.102, 732.103,</w:t>
            </w:r>
            <w:r w:rsidRPr="006474EF">
              <w:rPr>
                <w:sz w:val="20"/>
              </w:rPr>
              <w:t xml:space="preserve"> 5.530(a)(3)]</w:t>
            </w:r>
          </w:p>
        </w:tc>
      </w:tr>
      <w:tr w:rsidR="002631B0" w14:paraId="4B432982" w14:textId="77777777" w:rsidTr="00872F79">
        <w:trPr>
          <w:trHeight w:val="20"/>
        </w:trPr>
        <w:tc>
          <w:tcPr>
            <w:tcW w:w="4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767C2BA" w14:textId="77777777" w:rsidR="002631B0" w:rsidRDefault="002631B0" w:rsidP="00134DA4">
            <w:pPr>
              <w:widowControl w:val="0"/>
              <w:tabs>
                <w:tab w:val="left" w:pos="360"/>
              </w:tabs>
              <w:spacing w:after="120"/>
              <w:rPr>
                <w:sz w:val="20"/>
                <w:u w:val="single"/>
              </w:rPr>
            </w:pPr>
          </w:p>
        </w:tc>
        <w:tc>
          <w:tcPr>
            <w:tcW w:w="8905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A6276C" w14:textId="38F77318" w:rsidR="002631B0" w:rsidRPr="006474EF" w:rsidRDefault="002631B0" w:rsidP="007B3B98">
            <w:pPr>
              <w:widowControl w:val="0"/>
              <w:tabs>
                <w:tab w:val="left" w:pos="360"/>
                <w:tab w:val="left" w:pos="2250"/>
                <w:tab w:val="left" w:pos="2880"/>
                <w:tab w:val="left" w:pos="3330"/>
              </w:tabs>
              <w:ind w:left="360" w:hanging="360"/>
              <w:rPr>
                <w:sz w:val="20"/>
              </w:rPr>
            </w:pPr>
            <w:r w:rsidRPr="006474EF">
              <w:rPr>
                <w:sz w:val="20"/>
              </w:rPr>
              <w:t>Lists all assets and values [5.530(a)(</w:t>
            </w:r>
            <w:r w:rsidR="00567F6C">
              <w:rPr>
                <w:sz w:val="20"/>
              </w:rPr>
              <w:t>8</w:t>
            </w:r>
            <w:r w:rsidRPr="006474EF">
              <w:rPr>
                <w:sz w:val="20"/>
              </w:rPr>
              <w:t>)]</w:t>
            </w:r>
          </w:p>
        </w:tc>
      </w:tr>
      <w:tr w:rsidR="005A1A44" w14:paraId="22250AEC" w14:textId="77777777" w:rsidTr="00BA6DFB"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EF74111" w14:textId="77777777" w:rsidR="005A1A44" w:rsidRDefault="005A1A44" w:rsidP="00134DA4">
            <w:pPr>
              <w:widowControl w:val="0"/>
              <w:tabs>
                <w:tab w:val="left" w:pos="360"/>
              </w:tabs>
              <w:spacing w:after="120"/>
              <w:rPr>
                <w:sz w:val="20"/>
                <w:u w:val="single"/>
              </w:rPr>
            </w:pPr>
          </w:p>
        </w:tc>
        <w:tc>
          <w:tcPr>
            <w:tcW w:w="8905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87FDEB" w14:textId="4C2203BD" w:rsidR="005A1A44" w:rsidRDefault="002F0A43" w:rsidP="005A1A44">
            <w:pPr>
              <w:widowControl w:val="0"/>
              <w:tabs>
                <w:tab w:val="left" w:pos="360"/>
              </w:tabs>
              <w:rPr>
                <w:sz w:val="20"/>
              </w:rPr>
            </w:pPr>
            <w:r w:rsidRPr="009F4965">
              <w:rPr>
                <w:sz w:val="20"/>
              </w:rPr>
              <w:t xml:space="preserve">Statement regarding </w:t>
            </w:r>
            <w:proofErr w:type="gramStart"/>
            <w:r w:rsidRPr="009F4965">
              <w:rPr>
                <w:sz w:val="20"/>
              </w:rPr>
              <w:t>creditors: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</w:rPr>
              <w:t>[</w:t>
            </w:r>
            <w:proofErr w:type="gramEnd"/>
            <w:r w:rsidRPr="006474EF">
              <w:rPr>
                <w:sz w:val="20"/>
              </w:rPr>
              <w:t>[735.206(2), 5.530(a)(9)]</w:t>
            </w:r>
          </w:p>
        </w:tc>
      </w:tr>
      <w:tr w:rsidR="00B403BB" w14:paraId="2A788DFC" w14:textId="77777777" w:rsidTr="00BA6DFB">
        <w:tc>
          <w:tcPr>
            <w:tcW w:w="4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F700A0F" w14:textId="77777777" w:rsidR="00B403BB" w:rsidRDefault="00B403BB" w:rsidP="00134DA4">
            <w:pPr>
              <w:widowControl w:val="0"/>
              <w:tabs>
                <w:tab w:val="left" w:pos="360"/>
              </w:tabs>
              <w:spacing w:after="120"/>
              <w:rPr>
                <w:sz w:val="20"/>
                <w:u w:val="single"/>
              </w:rPr>
            </w:pPr>
          </w:p>
        </w:tc>
        <w:tc>
          <w:tcPr>
            <w:tcW w:w="635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14:paraId="22B1233B" w14:textId="77777777" w:rsidR="00B403BB" w:rsidRDefault="00B403BB" w:rsidP="005A1A44">
            <w:pPr>
              <w:widowControl w:val="0"/>
              <w:tabs>
                <w:tab w:val="left" w:pos="360"/>
              </w:tabs>
              <w:rPr>
                <w:sz w:val="20"/>
              </w:rPr>
            </w:pPr>
          </w:p>
        </w:tc>
        <w:tc>
          <w:tcPr>
            <w:tcW w:w="827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3EC0D5" w14:textId="69DEE97A" w:rsidR="00B403BB" w:rsidRDefault="002B6116" w:rsidP="00C85A0E">
            <w:pPr>
              <w:widowControl w:val="0"/>
              <w:tabs>
                <w:tab w:val="left" w:pos="360"/>
              </w:tabs>
              <w:rPr>
                <w:sz w:val="20"/>
              </w:rPr>
            </w:pPr>
            <w:r w:rsidRPr="00B41C09">
              <w:rPr>
                <w:sz w:val="20"/>
              </w:rPr>
              <w:t>All creditor claims are barred because deceased</w:t>
            </w:r>
            <w:r>
              <w:rPr>
                <w:sz w:val="20"/>
                <w:u w:val="single"/>
              </w:rPr>
              <w:t xml:space="preserve"> </w:t>
            </w:r>
            <w:r w:rsidRPr="006474EF">
              <w:rPr>
                <w:sz w:val="20"/>
              </w:rPr>
              <w:t>&gt; 2 years</w:t>
            </w:r>
            <w:r>
              <w:rPr>
                <w:sz w:val="20"/>
              </w:rPr>
              <w:t xml:space="preserve"> [</w:t>
            </w:r>
            <w:r w:rsidRPr="006474EF">
              <w:rPr>
                <w:sz w:val="20"/>
              </w:rPr>
              <w:t>5.530(a)(9)</w:t>
            </w:r>
            <w:r>
              <w:rPr>
                <w:sz w:val="20"/>
              </w:rPr>
              <w:t xml:space="preserve">(A)] </w:t>
            </w:r>
            <w:r>
              <w:rPr>
                <w:b/>
                <w:bCs/>
                <w:sz w:val="20"/>
                <w:u w:val="single"/>
              </w:rPr>
              <w:t>OR</w:t>
            </w:r>
          </w:p>
        </w:tc>
      </w:tr>
      <w:tr w:rsidR="00B403BB" w14:paraId="0A549CA2" w14:textId="77777777" w:rsidTr="00BA6DFB"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665C4D37" w14:textId="77777777" w:rsidR="00B403BB" w:rsidRDefault="00B403BB" w:rsidP="00134DA4">
            <w:pPr>
              <w:widowControl w:val="0"/>
              <w:tabs>
                <w:tab w:val="left" w:pos="360"/>
              </w:tabs>
              <w:spacing w:after="120"/>
              <w:rPr>
                <w:sz w:val="20"/>
                <w:u w:val="single"/>
              </w:rPr>
            </w:pPr>
          </w:p>
        </w:tc>
        <w:tc>
          <w:tcPr>
            <w:tcW w:w="635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2FCB51F0" w14:textId="77777777" w:rsidR="00B403BB" w:rsidRDefault="00B403BB" w:rsidP="005A1A44">
            <w:pPr>
              <w:widowControl w:val="0"/>
              <w:tabs>
                <w:tab w:val="left" w:pos="360"/>
              </w:tabs>
              <w:rPr>
                <w:sz w:val="20"/>
              </w:rPr>
            </w:pPr>
          </w:p>
        </w:tc>
        <w:tc>
          <w:tcPr>
            <w:tcW w:w="827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0B15EA" w14:textId="19849977" w:rsidR="00B403BB" w:rsidRDefault="00BA73E3" w:rsidP="00C85A0E">
            <w:pPr>
              <w:widowControl w:val="0"/>
              <w:tabs>
                <w:tab w:val="left" w:pos="360"/>
              </w:tabs>
              <w:ind w:left="360" w:hanging="360"/>
              <w:rPr>
                <w:sz w:val="20"/>
              </w:rPr>
            </w:pPr>
            <w:r w:rsidRPr="006474EF">
              <w:rPr>
                <w:sz w:val="20"/>
              </w:rPr>
              <w:t>Diligent search made for creditors &amp; penalty for failure to notify is included [735.206(2), (4)(d), 5.530(a)(9)</w:t>
            </w:r>
            <w:r>
              <w:rPr>
                <w:sz w:val="20"/>
              </w:rPr>
              <w:t>(B)</w:t>
            </w:r>
            <w:r w:rsidRPr="006474EF">
              <w:rPr>
                <w:sz w:val="20"/>
              </w:rPr>
              <w:t>]</w:t>
            </w:r>
            <w:r>
              <w:rPr>
                <w:sz w:val="20"/>
              </w:rPr>
              <w:t xml:space="preserve"> </w:t>
            </w:r>
            <w:r w:rsidRPr="003E4D68">
              <w:rPr>
                <w:b/>
                <w:bCs/>
                <w:sz w:val="20"/>
              </w:rPr>
              <w:t>AND</w:t>
            </w:r>
            <w:r w:rsidRPr="006474EF">
              <w:rPr>
                <w:sz w:val="20"/>
              </w:rPr>
              <w:t xml:space="preserve"> </w:t>
            </w:r>
          </w:p>
        </w:tc>
      </w:tr>
      <w:tr w:rsidR="00C85A0E" w14:paraId="712E6B58" w14:textId="77777777" w:rsidTr="00AF5E98"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2386CFEA" w14:textId="77777777" w:rsidR="00C85A0E" w:rsidRDefault="00C85A0E" w:rsidP="00134DA4">
            <w:pPr>
              <w:widowControl w:val="0"/>
              <w:tabs>
                <w:tab w:val="left" w:pos="360"/>
              </w:tabs>
              <w:spacing w:after="120"/>
              <w:rPr>
                <w:sz w:val="20"/>
                <w:u w:val="single"/>
              </w:rPr>
            </w:pPr>
          </w:p>
        </w:tc>
        <w:tc>
          <w:tcPr>
            <w:tcW w:w="635" w:type="dxa"/>
            <w:gridSpan w:val="2"/>
            <w:tcBorders>
              <w:left w:val="nil"/>
              <w:bottom w:val="nil"/>
              <w:right w:val="nil"/>
            </w:tcBorders>
            <w:vAlign w:val="bottom"/>
          </w:tcPr>
          <w:p w14:paraId="0247C19F" w14:textId="77777777" w:rsidR="00C85A0E" w:rsidRDefault="00C85A0E" w:rsidP="005A1A44">
            <w:pPr>
              <w:widowControl w:val="0"/>
              <w:tabs>
                <w:tab w:val="left" w:pos="360"/>
              </w:tabs>
              <w:rPr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right w:val="nil"/>
            </w:tcBorders>
            <w:vAlign w:val="bottom"/>
          </w:tcPr>
          <w:p w14:paraId="54F8C475" w14:textId="77777777" w:rsidR="00C85A0E" w:rsidRDefault="00C85A0E" w:rsidP="00C85A0E">
            <w:pPr>
              <w:widowControl w:val="0"/>
              <w:tabs>
                <w:tab w:val="left" w:pos="360"/>
              </w:tabs>
              <w:rPr>
                <w:sz w:val="20"/>
              </w:rPr>
            </w:pPr>
          </w:p>
        </w:tc>
        <w:tc>
          <w:tcPr>
            <w:tcW w:w="773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E30473" w14:textId="29D2DADB" w:rsidR="00C85A0E" w:rsidRDefault="00690AB3" w:rsidP="00C85A0E">
            <w:pPr>
              <w:widowControl w:val="0"/>
              <w:tabs>
                <w:tab w:val="left" w:pos="360"/>
              </w:tabs>
              <w:rPr>
                <w:sz w:val="20"/>
              </w:rPr>
            </w:pPr>
            <w:r w:rsidRPr="00690AB3">
              <w:rPr>
                <w:sz w:val="20"/>
              </w:rPr>
              <w:t xml:space="preserve">The estate is not indebted </w:t>
            </w:r>
            <w:r w:rsidRPr="00690AB3">
              <w:rPr>
                <w:b/>
                <w:bCs/>
                <w:sz w:val="20"/>
              </w:rPr>
              <w:t>OR</w:t>
            </w:r>
          </w:p>
        </w:tc>
      </w:tr>
      <w:tr w:rsidR="00C85A0E" w14:paraId="305CA11A" w14:textId="77777777" w:rsidTr="00AF5E98"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3CB035F8" w14:textId="77777777" w:rsidR="00C85A0E" w:rsidRDefault="00C85A0E" w:rsidP="00134DA4">
            <w:pPr>
              <w:widowControl w:val="0"/>
              <w:tabs>
                <w:tab w:val="left" w:pos="360"/>
              </w:tabs>
              <w:spacing w:after="120"/>
              <w:rPr>
                <w:sz w:val="20"/>
                <w:u w:val="single"/>
              </w:rPr>
            </w:pPr>
          </w:p>
        </w:tc>
        <w:tc>
          <w:tcPr>
            <w:tcW w:w="63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6597D9" w14:textId="77777777" w:rsidR="00C85A0E" w:rsidRDefault="00C85A0E" w:rsidP="005A1A44">
            <w:pPr>
              <w:widowControl w:val="0"/>
              <w:tabs>
                <w:tab w:val="left" w:pos="360"/>
              </w:tabs>
              <w:rPr>
                <w:sz w:val="20"/>
              </w:rPr>
            </w:pPr>
          </w:p>
        </w:tc>
        <w:tc>
          <w:tcPr>
            <w:tcW w:w="540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6E9460DF" w14:textId="77777777" w:rsidR="00C85A0E" w:rsidRDefault="00C85A0E" w:rsidP="00C85A0E">
            <w:pPr>
              <w:widowControl w:val="0"/>
              <w:tabs>
                <w:tab w:val="left" w:pos="360"/>
              </w:tabs>
              <w:rPr>
                <w:sz w:val="20"/>
              </w:rPr>
            </w:pPr>
          </w:p>
        </w:tc>
        <w:tc>
          <w:tcPr>
            <w:tcW w:w="773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133ECA" w14:textId="100FE7F7" w:rsidR="00C85A0E" w:rsidRDefault="00422DC0" w:rsidP="00C85A0E">
            <w:pPr>
              <w:widowControl w:val="0"/>
              <w:tabs>
                <w:tab w:val="left" w:pos="360"/>
              </w:tabs>
              <w:rPr>
                <w:sz w:val="20"/>
              </w:rPr>
            </w:pPr>
            <w:r w:rsidRPr="006474EF">
              <w:rPr>
                <w:sz w:val="20"/>
              </w:rPr>
              <w:t>The name and address of each creditor, the amount of the debt, whether amount is exact or estimated,</w:t>
            </w:r>
            <w:r w:rsidRPr="00AF3DB0">
              <w:rPr>
                <w:sz w:val="20"/>
              </w:rPr>
              <w:t xml:space="preserve"> </w:t>
            </w:r>
            <w:r w:rsidRPr="006474EF">
              <w:rPr>
                <w:sz w:val="20"/>
              </w:rPr>
              <w:t>[5.530(a)(9)(B)]</w:t>
            </w:r>
            <w:r>
              <w:rPr>
                <w:sz w:val="20"/>
              </w:rPr>
              <w:t xml:space="preserve"> </w:t>
            </w:r>
            <w:r w:rsidRPr="00EC5FCA">
              <w:rPr>
                <w:b/>
                <w:bCs/>
                <w:sz w:val="20"/>
                <w:u w:val="single"/>
              </w:rPr>
              <w:t>AND</w:t>
            </w:r>
          </w:p>
        </w:tc>
      </w:tr>
      <w:tr w:rsidR="00415DFB" w14:paraId="2397E88B" w14:textId="77777777" w:rsidTr="00562588"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0F52B5A4" w14:textId="77777777" w:rsidR="00415DFB" w:rsidRDefault="00415DFB" w:rsidP="00134DA4">
            <w:pPr>
              <w:widowControl w:val="0"/>
              <w:tabs>
                <w:tab w:val="left" w:pos="360"/>
              </w:tabs>
              <w:spacing w:after="120"/>
              <w:rPr>
                <w:sz w:val="20"/>
                <w:u w:val="single"/>
              </w:rPr>
            </w:pPr>
          </w:p>
        </w:tc>
        <w:tc>
          <w:tcPr>
            <w:tcW w:w="63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3BC3A3" w14:textId="77777777" w:rsidR="00415DFB" w:rsidRDefault="00415DFB" w:rsidP="005A1A44">
            <w:pPr>
              <w:widowControl w:val="0"/>
              <w:tabs>
                <w:tab w:val="left" w:pos="360"/>
              </w:tabs>
              <w:rPr>
                <w:sz w:val="20"/>
              </w:rPr>
            </w:pPr>
          </w:p>
        </w:tc>
        <w:tc>
          <w:tcPr>
            <w:tcW w:w="540" w:type="dxa"/>
            <w:tcBorders>
              <w:left w:val="nil"/>
              <w:bottom w:val="nil"/>
              <w:right w:val="nil"/>
            </w:tcBorders>
            <w:vAlign w:val="bottom"/>
          </w:tcPr>
          <w:p w14:paraId="192F307A" w14:textId="77777777" w:rsidR="00415DFB" w:rsidRDefault="00415DFB" w:rsidP="00C85A0E">
            <w:pPr>
              <w:widowControl w:val="0"/>
              <w:tabs>
                <w:tab w:val="left" w:pos="360"/>
              </w:tabs>
              <w:rPr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854D6DF" w14:textId="77777777" w:rsidR="00415DFB" w:rsidRDefault="00415DFB" w:rsidP="00C85A0E">
            <w:pPr>
              <w:widowControl w:val="0"/>
              <w:tabs>
                <w:tab w:val="left" w:pos="360"/>
              </w:tabs>
              <w:rPr>
                <w:sz w:val="20"/>
              </w:rPr>
            </w:pPr>
          </w:p>
        </w:tc>
        <w:tc>
          <w:tcPr>
            <w:tcW w:w="7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0F0DF8" w14:textId="46202140" w:rsidR="00415DFB" w:rsidRDefault="00C455E6" w:rsidP="00BA6DFB">
            <w:pPr>
              <w:widowControl w:val="0"/>
              <w:tabs>
                <w:tab w:val="left" w:pos="720"/>
                <w:tab w:val="left" w:pos="1080"/>
              </w:tabs>
              <w:spacing w:after="120"/>
              <w:ind w:left="1080" w:hanging="1080"/>
              <w:rPr>
                <w:sz w:val="20"/>
              </w:rPr>
            </w:pPr>
            <w:r w:rsidRPr="006474EF">
              <w:rPr>
                <w:sz w:val="20"/>
              </w:rPr>
              <w:t xml:space="preserve">Provision for full payment of the debt, </w:t>
            </w:r>
            <w:r w:rsidRPr="003E4D68">
              <w:rPr>
                <w:b/>
                <w:bCs/>
                <w:sz w:val="20"/>
              </w:rPr>
              <w:t>OR</w:t>
            </w:r>
            <w:r w:rsidRPr="006474EF">
              <w:rPr>
                <w:sz w:val="20"/>
              </w:rPr>
              <w:t xml:space="preserve"> [5.530(a)(9)(B)]</w:t>
            </w:r>
          </w:p>
        </w:tc>
      </w:tr>
      <w:tr w:rsidR="00415DFB" w14:paraId="2996F692" w14:textId="77777777" w:rsidTr="007152E9"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5DF65E5A" w14:textId="77777777" w:rsidR="00415DFB" w:rsidRDefault="00415DFB" w:rsidP="00134DA4">
            <w:pPr>
              <w:widowControl w:val="0"/>
              <w:tabs>
                <w:tab w:val="left" w:pos="360"/>
              </w:tabs>
              <w:spacing w:after="120"/>
              <w:rPr>
                <w:sz w:val="20"/>
                <w:u w:val="single"/>
              </w:rPr>
            </w:pPr>
          </w:p>
        </w:tc>
        <w:tc>
          <w:tcPr>
            <w:tcW w:w="63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A04865" w14:textId="77777777" w:rsidR="00415DFB" w:rsidRPr="00BA6DFB" w:rsidRDefault="00415DFB" w:rsidP="005A1A44">
            <w:pPr>
              <w:widowControl w:val="0"/>
              <w:tabs>
                <w:tab w:val="left" w:pos="360"/>
              </w:tabs>
              <w:rPr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3DEEC6" w14:textId="77777777" w:rsidR="00415DFB" w:rsidRDefault="00415DFB" w:rsidP="00C85A0E">
            <w:pPr>
              <w:widowControl w:val="0"/>
              <w:tabs>
                <w:tab w:val="left" w:pos="360"/>
              </w:tabs>
              <w:rPr>
                <w:sz w:val="20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46B260A6" w14:textId="77777777" w:rsidR="00415DFB" w:rsidRDefault="00415DFB" w:rsidP="00C85A0E">
            <w:pPr>
              <w:widowControl w:val="0"/>
              <w:tabs>
                <w:tab w:val="left" w:pos="360"/>
              </w:tabs>
              <w:rPr>
                <w:sz w:val="20"/>
              </w:rPr>
            </w:pPr>
          </w:p>
        </w:tc>
        <w:tc>
          <w:tcPr>
            <w:tcW w:w="7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8E8527" w14:textId="4B3AFAAE" w:rsidR="00415DFB" w:rsidRDefault="00BA6DFB" w:rsidP="00C85A0E">
            <w:pPr>
              <w:widowControl w:val="0"/>
              <w:tabs>
                <w:tab w:val="left" w:pos="360"/>
              </w:tabs>
              <w:rPr>
                <w:sz w:val="20"/>
              </w:rPr>
            </w:pPr>
            <w:r w:rsidRPr="006474EF">
              <w:rPr>
                <w:sz w:val="20"/>
              </w:rPr>
              <w:t xml:space="preserve">The name of the person paying the debt, creditor’s consent, amount </w:t>
            </w:r>
            <w:proofErr w:type="spellStart"/>
            <w:r w:rsidRPr="006474EF">
              <w:rPr>
                <w:sz w:val="20"/>
              </w:rPr>
              <w:t>if</w:t>
            </w:r>
            <w:proofErr w:type="spellEnd"/>
            <w:r w:rsidRPr="006474EF">
              <w:rPr>
                <w:sz w:val="20"/>
              </w:rPr>
              <w:t xml:space="preserve"> debt is compromised, and terms of payment with any limitations of liability for payor.  [5.530(a)(9)(B)]</w:t>
            </w:r>
          </w:p>
        </w:tc>
      </w:tr>
      <w:tr w:rsidR="002D76C8" w14:paraId="064F5E41" w14:textId="77777777" w:rsidTr="007152E9">
        <w:tc>
          <w:tcPr>
            <w:tcW w:w="450" w:type="dxa"/>
            <w:tcBorders>
              <w:top w:val="nil"/>
              <w:left w:val="nil"/>
              <w:right w:val="nil"/>
            </w:tcBorders>
          </w:tcPr>
          <w:p w14:paraId="45DEE5C4" w14:textId="77777777" w:rsidR="002D76C8" w:rsidRDefault="002D76C8" w:rsidP="00134DA4">
            <w:pPr>
              <w:widowControl w:val="0"/>
              <w:tabs>
                <w:tab w:val="left" w:pos="360"/>
              </w:tabs>
              <w:spacing w:after="120"/>
              <w:rPr>
                <w:sz w:val="20"/>
                <w:u w:val="single"/>
              </w:rPr>
            </w:pPr>
          </w:p>
        </w:tc>
        <w:tc>
          <w:tcPr>
            <w:tcW w:w="8905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2179EE" w14:textId="0E9F6960" w:rsidR="002D76C8" w:rsidRPr="006474EF" w:rsidRDefault="002D76C8" w:rsidP="00100198">
            <w:pPr>
              <w:widowControl w:val="0"/>
              <w:tabs>
                <w:tab w:val="left" w:pos="360"/>
              </w:tabs>
              <w:rPr>
                <w:sz w:val="20"/>
              </w:rPr>
            </w:pPr>
            <w:r w:rsidRPr="006474EF">
              <w:rPr>
                <w:sz w:val="20"/>
              </w:rPr>
              <w:t xml:space="preserve">Proposed distribution of assets </w:t>
            </w:r>
            <w:proofErr w:type="gramStart"/>
            <w:r w:rsidRPr="006474EF">
              <w:rPr>
                <w:sz w:val="20"/>
              </w:rPr>
              <w:t>[ 735.206</w:t>
            </w:r>
            <w:proofErr w:type="gramEnd"/>
            <w:r w:rsidRPr="006474EF">
              <w:rPr>
                <w:sz w:val="20"/>
              </w:rPr>
              <w:t>(3), 5.530(</w:t>
            </w:r>
            <w:proofErr w:type="gramStart"/>
            <w:r w:rsidR="00175095">
              <w:rPr>
                <w:sz w:val="20"/>
              </w:rPr>
              <w:t>a(</w:t>
            </w:r>
            <w:proofErr w:type="gramEnd"/>
            <w:r w:rsidR="00175095">
              <w:rPr>
                <w:sz w:val="20"/>
              </w:rPr>
              <w:t>12)</w:t>
            </w:r>
            <w:r w:rsidRPr="006474EF">
              <w:rPr>
                <w:sz w:val="20"/>
              </w:rPr>
              <w:t>]</w:t>
            </w:r>
          </w:p>
        </w:tc>
      </w:tr>
      <w:tr w:rsidR="002D76C8" w14:paraId="105A6A2C" w14:textId="77777777" w:rsidTr="00100198">
        <w:tc>
          <w:tcPr>
            <w:tcW w:w="450" w:type="dxa"/>
            <w:tcBorders>
              <w:left w:val="nil"/>
              <w:right w:val="nil"/>
            </w:tcBorders>
          </w:tcPr>
          <w:p w14:paraId="1B2BC2D8" w14:textId="77777777" w:rsidR="002D76C8" w:rsidRDefault="002D76C8" w:rsidP="00134DA4">
            <w:pPr>
              <w:widowControl w:val="0"/>
              <w:tabs>
                <w:tab w:val="left" w:pos="360"/>
              </w:tabs>
              <w:spacing w:after="120"/>
              <w:rPr>
                <w:sz w:val="20"/>
                <w:u w:val="single"/>
              </w:rPr>
            </w:pPr>
          </w:p>
        </w:tc>
        <w:tc>
          <w:tcPr>
            <w:tcW w:w="8905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B6DB2B" w14:textId="77777777" w:rsidR="00100198" w:rsidRDefault="00100198" w:rsidP="00100198">
            <w:pPr>
              <w:widowControl w:val="0"/>
              <w:tabs>
                <w:tab w:val="left" w:pos="360"/>
              </w:tabs>
              <w:rPr>
                <w:sz w:val="20"/>
              </w:rPr>
            </w:pPr>
          </w:p>
          <w:p w14:paraId="78DEA485" w14:textId="5065E2B3" w:rsidR="002D76C8" w:rsidRPr="006474EF" w:rsidRDefault="002D76C8" w:rsidP="00100198">
            <w:pPr>
              <w:widowControl w:val="0"/>
              <w:tabs>
                <w:tab w:val="left" w:pos="360"/>
              </w:tabs>
              <w:rPr>
                <w:sz w:val="20"/>
              </w:rPr>
            </w:pPr>
            <w:r w:rsidRPr="006474EF">
              <w:rPr>
                <w:sz w:val="20"/>
              </w:rPr>
              <w:t xml:space="preserve">Signed by beneficiaries and spouse, or </w:t>
            </w:r>
            <w:proofErr w:type="gramStart"/>
            <w:r w:rsidRPr="006474EF">
              <w:rPr>
                <w:sz w:val="20"/>
              </w:rPr>
              <w:t>consents</w:t>
            </w:r>
            <w:proofErr w:type="gramEnd"/>
            <w:r w:rsidRPr="006474EF">
              <w:rPr>
                <w:sz w:val="20"/>
              </w:rPr>
              <w:t xml:space="preserve"> filed, or formal notice w/o objection for those not receiving full share. [735.203(1), (3), 5.530(b)]</w:t>
            </w:r>
          </w:p>
        </w:tc>
      </w:tr>
      <w:tr w:rsidR="002D76C8" w14:paraId="5BCB69CF" w14:textId="77777777" w:rsidTr="00100198">
        <w:tc>
          <w:tcPr>
            <w:tcW w:w="450" w:type="dxa"/>
            <w:tcBorders>
              <w:left w:val="nil"/>
              <w:right w:val="nil"/>
            </w:tcBorders>
          </w:tcPr>
          <w:p w14:paraId="6AF4E4A1" w14:textId="77777777" w:rsidR="002D76C8" w:rsidRDefault="002D76C8" w:rsidP="00134DA4">
            <w:pPr>
              <w:widowControl w:val="0"/>
              <w:tabs>
                <w:tab w:val="left" w:pos="360"/>
              </w:tabs>
              <w:spacing w:after="120"/>
              <w:rPr>
                <w:sz w:val="20"/>
                <w:u w:val="single"/>
              </w:rPr>
            </w:pPr>
          </w:p>
        </w:tc>
        <w:tc>
          <w:tcPr>
            <w:tcW w:w="8905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F3ECAC" w14:textId="087781E2" w:rsidR="002D76C8" w:rsidRPr="006474EF" w:rsidRDefault="002D76C8" w:rsidP="00100198">
            <w:pPr>
              <w:widowControl w:val="0"/>
              <w:tabs>
                <w:tab w:val="left" w:pos="360"/>
              </w:tabs>
              <w:rPr>
                <w:sz w:val="20"/>
              </w:rPr>
            </w:pPr>
            <w:r w:rsidRPr="006474EF">
              <w:rPr>
                <w:sz w:val="20"/>
              </w:rPr>
              <w:t>Petition is verified [731.104, 735.203(1), 5.020(e), 5.530(a)]</w:t>
            </w:r>
          </w:p>
        </w:tc>
      </w:tr>
      <w:tr w:rsidR="002D76C8" w14:paraId="12CBFF12" w14:textId="77777777" w:rsidTr="00467A7D">
        <w:tc>
          <w:tcPr>
            <w:tcW w:w="450" w:type="dxa"/>
            <w:tcBorders>
              <w:left w:val="nil"/>
              <w:bottom w:val="single" w:sz="4" w:space="0" w:color="auto"/>
              <w:right w:val="nil"/>
            </w:tcBorders>
          </w:tcPr>
          <w:p w14:paraId="455DD730" w14:textId="77777777" w:rsidR="002D76C8" w:rsidRDefault="002D76C8" w:rsidP="00134DA4">
            <w:pPr>
              <w:widowControl w:val="0"/>
              <w:tabs>
                <w:tab w:val="left" w:pos="360"/>
              </w:tabs>
              <w:spacing w:after="120"/>
              <w:rPr>
                <w:sz w:val="20"/>
                <w:u w:val="single"/>
              </w:rPr>
            </w:pPr>
          </w:p>
        </w:tc>
        <w:tc>
          <w:tcPr>
            <w:tcW w:w="8905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1528D3" w14:textId="149A380F" w:rsidR="002D76C8" w:rsidRPr="006474EF" w:rsidRDefault="00D46B70" w:rsidP="00100198">
            <w:pPr>
              <w:widowControl w:val="0"/>
              <w:tabs>
                <w:tab w:val="left" w:pos="360"/>
              </w:tabs>
              <w:rPr>
                <w:sz w:val="20"/>
              </w:rPr>
            </w:pPr>
            <w:r>
              <w:rPr>
                <w:sz w:val="20"/>
              </w:rPr>
              <w:t>Formal n</w:t>
            </w:r>
            <w:r w:rsidR="002D76C8" w:rsidRPr="006474EF">
              <w:rPr>
                <w:sz w:val="20"/>
              </w:rPr>
              <w:t>otice of petition given to creditors [735.206(2), 5.530(b)]</w:t>
            </w:r>
          </w:p>
        </w:tc>
      </w:tr>
      <w:tr w:rsidR="002D76C8" w14:paraId="4911319E" w14:textId="77777777" w:rsidTr="00467A7D">
        <w:tc>
          <w:tcPr>
            <w:tcW w:w="450" w:type="dxa"/>
            <w:tcBorders>
              <w:left w:val="nil"/>
              <w:bottom w:val="single" w:sz="4" w:space="0" w:color="auto"/>
              <w:right w:val="nil"/>
            </w:tcBorders>
          </w:tcPr>
          <w:p w14:paraId="2DE36B8E" w14:textId="77777777" w:rsidR="002D76C8" w:rsidRDefault="002D76C8" w:rsidP="00134DA4">
            <w:pPr>
              <w:widowControl w:val="0"/>
              <w:tabs>
                <w:tab w:val="left" w:pos="360"/>
              </w:tabs>
              <w:spacing w:after="120"/>
              <w:rPr>
                <w:sz w:val="20"/>
                <w:u w:val="single"/>
              </w:rPr>
            </w:pPr>
          </w:p>
        </w:tc>
        <w:tc>
          <w:tcPr>
            <w:tcW w:w="8905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A1FA6F" w14:textId="7B65430E" w:rsidR="002D76C8" w:rsidRPr="006474EF" w:rsidRDefault="002D76C8" w:rsidP="00100198">
            <w:pPr>
              <w:widowControl w:val="0"/>
              <w:tabs>
                <w:tab w:val="left" w:pos="360"/>
              </w:tabs>
              <w:rPr>
                <w:sz w:val="20"/>
              </w:rPr>
            </w:pPr>
            <w:r w:rsidRPr="006474EF">
              <w:rPr>
                <w:sz w:val="20"/>
              </w:rPr>
              <w:t>Is there a will? (</w:t>
            </w:r>
            <w:proofErr w:type="gramStart"/>
            <w:r w:rsidRPr="006474EF">
              <w:rPr>
                <w:sz w:val="20"/>
              </w:rPr>
              <w:t>yes</w:t>
            </w:r>
            <w:proofErr w:type="gramEnd"/>
            <w:r w:rsidRPr="006474EF">
              <w:rPr>
                <w:sz w:val="20"/>
              </w:rPr>
              <w:t xml:space="preserve"> or none), If </w:t>
            </w:r>
            <w:r w:rsidR="002C0965">
              <w:rPr>
                <w:sz w:val="20"/>
              </w:rPr>
              <w:t>yes:</w:t>
            </w:r>
          </w:p>
        </w:tc>
      </w:tr>
      <w:tr w:rsidR="00E1604E" w14:paraId="32658C9C" w14:textId="77777777" w:rsidTr="00467A7D">
        <w:tc>
          <w:tcPr>
            <w:tcW w:w="4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4D8A1D3" w14:textId="77777777" w:rsidR="00E1604E" w:rsidRDefault="00E1604E" w:rsidP="00134DA4">
            <w:pPr>
              <w:widowControl w:val="0"/>
              <w:tabs>
                <w:tab w:val="left" w:pos="360"/>
              </w:tabs>
              <w:spacing w:after="120"/>
              <w:rPr>
                <w:sz w:val="20"/>
                <w:u w:val="single"/>
              </w:rPr>
            </w:pP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5C51915" w14:textId="77777777" w:rsidR="00E1604E" w:rsidRPr="006474EF" w:rsidRDefault="00E1604E" w:rsidP="007B3B98">
            <w:pPr>
              <w:widowControl w:val="0"/>
              <w:tabs>
                <w:tab w:val="left" w:pos="360"/>
              </w:tabs>
              <w:rPr>
                <w:sz w:val="20"/>
              </w:rPr>
            </w:pPr>
          </w:p>
        </w:tc>
        <w:tc>
          <w:tcPr>
            <w:tcW w:w="845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60172A" w14:textId="5855DC4F" w:rsidR="00E1604E" w:rsidRPr="006474EF" w:rsidRDefault="007246FB" w:rsidP="00100198">
            <w:pPr>
              <w:widowControl w:val="0"/>
              <w:tabs>
                <w:tab w:val="left" w:pos="360"/>
              </w:tabs>
              <w:rPr>
                <w:sz w:val="20"/>
              </w:rPr>
            </w:pPr>
            <w:r w:rsidRPr="007246FB">
              <w:rPr>
                <w:sz w:val="20"/>
              </w:rPr>
              <w:t>Will does not direct formal administration [735.201(1)]</w:t>
            </w:r>
          </w:p>
        </w:tc>
      </w:tr>
      <w:tr w:rsidR="00A173E5" w14:paraId="618F60F5" w14:textId="77777777" w:rsidTr="00E1604E"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4B72815A" w14:textId="77777777" w:rsidR="00A173E5" w:rsidRDefault="00A173E5" w:rsidP="00134DA4">
            <w:pPr>
              <w:widowControl w:val="0"/>
              <w:tabs>
                <w:tab w:val="left" w:pos="360"/>
              </w:tabs>
              <w:spacing w:after="120"/>
              <w:rPr>
                <w:sz w:val="20"/>
                <w:u w:val="single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nil"/>
              <w:right w:val="nil"/>
            </w:tcBorders>
          </w:tcPr>
          <w:p w14:paraId="04A02053" w14:textId="77777777" w:rsidR="00A173E5" w:rsidRPr="006474EF" w:rsidRDefault="00A173E5" w:rsidP="007B3B98">
            <w:pPr>
              <w:widowControl w:val="0"/>
              <w:tabs>
                <w:tab w:val="left" w:pos="360"/>
              </w:tabs>
              <w:rPr>
                <w:sz w:val="20"/>
              </w:rPr>
            </w:pPr>
          </w:p>
        </w:tc>
        <w:tc>
          <w:tcPr>
            <w:tcW w:w="845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D9333D" w14:textId="76CA6558" w:rsidR="00A173E5" w:rsidRPr="006474EF" w:rsidRDefault="00A173E5" w:rsidP="00100198">
            <w:pPr>
              <w:widowControl w:val="0"/>
              <w:tabs>
                <w:tab w:val="left" w:pos="360"/>
              </w:tabs>
              <w:rPr>
                <w:sz w:val="20"/>
              </w:rPr>
            </w:pPr>
            <w:r w:rsidRPr="006474EF">
              <w:rPr>
                <w:sz w:val="20"/>
              </w:rPr>
              <w:t xml:space="preserve">Will is self-proved [732.503, 733.201(1)] </w:t>
            </w:r>
            <w:r w:rsidR="007246FB" w:rsidRPr="007246FB">
              <w:rPr>
                <w:b/>
                <w:bCs/>
                <w:sz w:val="20"/>
              </w:rPr>
              <w:t>AND</w:t>
            </w:r>
            <w:r w:rsidR="007246FB" w:rsidRPr="006474EF">
              <w:rPr>
                <w:sz w:val="20"/>
              </w:rPr>
              <w:t xml:space="preserve"> </w:t>
            </w:r>
            <w:r w:rsidRPr="006474EF">
              <w:rPr>
                <w:sz w:val="20"/>
              </w:rPr>
              <w:t>is Original Will [</w:t>
            </w:r>
            <w:r w:rsidRPr="006474EF">
              <w:rPr>
                <w:i/>
                <w:sz w:val="20"/>
              </w:rPr>
              <w:t>See</w:t>
            </w:r>
            <w:r w:rsidRPr="006474EF">
              <w:rPr>
                <w:sz w:val="20"/>
              </w:rPr>
              <w:t xml:space="preserve"> 5.200(j), 5.530(c)]</w:t>
            </w:r>
          </w:p>
        </w:tc>
      </w:tr>
      <w:tr w:rsidR="00A173E5" w14:paraId="674C4DFF" w14:textId="77777777" w:rsidTr="00100198"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4DF29B5E" w14:textId="77777777" w:rsidR="00A173E5" w:rsidRDefault="00A173E5" w:rsidP="00134DA4">
            <w:pPr>
              <w:widowControl w:val="0"/>
              <w:tabs>
                <w:tab w:val="left" w:pos="360"/>
              </w:tabs>
              <w:spacing w:after="120"/>
              <w:rPr>
                <w:sz w:val="20"/>
                <w:u w:val="single"/>
              </w:rPr>
            </w:pPr>
          </w:p>
        </w:tc>
        <w:tc>
          <w:tcPr>
            <w:tcW w:w="455" w:type="dxa"/>
            <w:tcBorders>
              <w:left w:val="nil"/>
              <w:bottom w:val="single" w:sz="4" w:space="0" w:color="auto"/>
              <w:right w:val="nil"/>
            </w:tcBorders>
          </w:tcPr>
          <w:p w14:paraId="4C2FE2D3" w14:textId="77777777" w:rsidR="00A173E5" w:rsidRPr="006474EF" w:rsidRDefault="00A173E5" w:rsidP="007B3B98">
            <w:pPr>
              <w:widowControl w:val="0"/>
              <w:tabs>
                <w:tab w:val="left" w:pos="360"/>
              </w:tabs>
              <w:rPr>
                <w:sz w:val="20"/>
              </w:rPr>
            </w:pPr>
          </w:p>
        </w:tc>
        <w:tc>
          <w:tcPr>
            <w:tcW w:w="845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3F37CB" w14:textId="3DEF68F5" w:rsidR="00A173E5" w:rsidRPr="006474EF" w:rsidRDefault="00A173E5" w:rsidP="00100198">
            <w:pPr>
              <w:widowControl w:val="0"/>
              <w:tabs>
                <w:tab w:val="left" w:pos="360"/>
              </w:tabs>
              <w:rPr>
                <w:sz w:val="20"/>
              </w:rPr>
            </w:pPr>
            <w:r w:rsidRPr="006474EF">
              <w:rPr>
                <w:sz w:val="20"/>
              </w:rPr>
              <w:t xml:space="preserve">Will not self-proved </w:t>
            </w:r>
            <w:r w:rsidRPr="003E4D68">
              <w:rPr>
                <w:b/>
                <w:bCs/>
                <w:sz w:val="20"/>
              </w:rPr>
              <w:t>AND</w:t>
            </w:r>
            <w:r w:rsidRPr="006474EF">
              <w:rPr>
                <w:sz w:val="20"/>
              </w:rPr>
              <w:t xml:space="preserve"> Oath of Witness </w:t>
            </w:r>
            <w:proofErr w:type="gramStart"/>
            <w:r w:rsidRPr="006474EF">
              <w:rPr>
                <w:sz w:val="20"/>
              </w:rPr>
              <w:t>to Will</w:t>
            </w:r>
            <w:proofErr w:type="gramEnd"/>
            <w:r w:rsidRPr="006474EF">
              <w:rPr>
                <w:sz w:val="20"/>
              </w:rPr>
              <w:t xml:space="preserve"> Filed [733.201(2)]</w:t>
            </w:r>
          </w:p>
        </w:tc>
      </w:tr>
      <w:tr w:rsidR="00A173E5" w14:paraId="03A81285" w14:textId="77777777" w:rsidTr="00053DC3"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5BAA96C1" w14:textId="77777777" w:rsidR="00A173E5" w:rsidRDefault="00A173E5" w:rsidP="00134DA4">
            <w:pPr>
              <w:widowControl w:val="0"/>
              <w:tabs>
                <w:tab w:val="left" w:pos="360"/>
              </w:tabs>
              <w:spacing w:after="120"/>
              <w:rPr>
                <w:sz w:val="20"/>
                <w:u w:val="single"/>
              </w:rPr>
            </w:pPr>
          </w:p>
        </w:tc>
        <w:tc>
          <w:tcPr>
            <w:tcW w:w="455" w:type="dxa"/>
            <w:tcBorders>
              <w:left w:val="nil"/>
              <w:bottom w:val="single" w:sz="4" w:space="0" w:color="auto"/>
              <w:right w:val="nil"/>
            </w:tcBorders>
          </w:tcPr>
          <w:p w14:paraId="11BFE7E2" w14:textId="77777777" w:rsidR="00A173E5" w:rsidRPr="006474EF" w:rsidRDefault="00A173E5" w:rsidP="007B3B98">
            <w:pPr>
              <w:widowControl w:val="0"/>
              <w:tabs>
                <w:tab w:val="left" w:pos="360"/>
              </w:tabs>
              <w:rPr>
                <w:sz w:val="20"/>
              </w:rPr>
            </w:pPr>
          </w:p>
        </w:tc>
        <w:tc>
          <w:tcPr>
            <w:tcW w:w="845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665A6E" w14:textId="3FD86BB1" w:rsidR="00A173E5" w:rsidRPr="006474EF" w:rsidRDefault="00A173E5" w:rsidP="00100198">
            <w:pPr>
              <w:widowControl w:val="0"/>
              <w:tabs>
                <w:tab w:val="left" w:pos="360"/>
              </w:tabs>
              <w:rPr>
                <w:sz w:val="20"/>
              </w:rPr>
            </w:pPr>
            <w:r w:rsidRPr="006474EF">
              <w:rPr>
                <w:sz w:val="20"/>
              </w:rPr>
              <w:t>Will admitted to Probate [5.530(c)] (or proposed order admitting is attached)</w:t>
            </w:r>
          </w:p>
        </w:tc>
      </w:tr>
      <w:tr w:rsidR="002D76C8" w14:paraId="711B1968" w14:textId="77777777" w:rsidTr="00053DC3"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025579A" w14:textId="77777777" w:rsidR="002D76C8" w:rsidRDefault="002D76C8" w:rsidP="00134DA4">
            <w:pPr>
              <w:widowControl w:val="0"/>
              <w:tabs>
                <w:tab w:val="left" w:pos="360"/>
              </w:tabs>
              <w:spacing w:after="120"/>
              <w:rPr>
                <w:sz w:val="20"/>
                <w:u w:val="single"/>
              </w:rPr>
            </w:pPr>
          </w:p>
        </w:tc>
        <w:tc>
          <w:tcPr>
            <w:tcW w:w="8905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9E75D5" w14:textId="182213C3" w:rsidR="002D76C8" w:rsidRPr="006474EF" w:rsidRDefault="002D76C8" w:rsidP="00100198">
            <w:pPr>
              <w:widowControl w:val="0"/>
              <w:tabs>
                <w:tab w:val="left" w:pos="360"/>
              </w:tabs>
              <w:rPr>
                <w:sz w:val="20"/>
              </w:rPr>
            </w:pPr>
            <w:r w:rsidRPr="006474EF">
              <w:rPr>
                <w:sz w:val="20"/>
              </w:rPr>
              <w:t xml:space="preserve">If </w:t>
            </w:r>
            <w:r>
              <w:rPr>
                <w:sz w:val="20"/>
              </w:rPr>
              <w:t>no will, Affidavit of heirs [732.103]</w:t>
            </w:r>
          </w:p>
        </w:tc>
      </w:tr>
      <w:tr w:rsidR="00FA0B4C" w14:paraId="5D93B82F" w14:textId="77777777" w:rsidTr="00053DC3">
        <w:tc>
          <w:tcPr>
            <w:tcW w:w="450" w:type="dxa"/>
            <w:tcBorders>
              <w:top w:val="single" w:sz="4" w:space="0" w:color="auto"/>
              <w:left w:val="nil"/>
              <w:right w:val="nil"/>
            </w:tcBorders>
          </w:tcPr>
          <w:p w14:paraId="13A22B94" w14:textId="77777777" w:rsidR="00FA0B4C" w:rsidRDefault="00FA0B4C" w:rsidP="00134DA4">
            <w:pPr>
              <w:widowControl w:val="0"/>
              <w:tabs>
                <w:tab w:val="left" w:pos="360"/>
              </w:tabs>
              <w:spacing w:after="120"/>
              <w:rPr>
                <w:sz w:val="20"/>
                <w:u w:val="single"/>
              </w:rPr>
            </w:pPr>
          </w:p>
        </w:tc>
        <w:tc>
          <w:tcPr>
            <w:tcW w:w="8905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31B1BC" w14:textId="77777777" w:rsidR="00277548" w:rsidRDefault="00277548" w:rsidP="00100198">
            <w:pPr>
              <w:widowControl w:val="0"/>
              <w:tabs>
                <w:tab w:val="left" w:pos="360"/>
              </w:tabs>
              <w:rPr>
                <w:sz w:val="20"/>
              </w:rPr>
            </w:pPr>
          </w:p>
          <w:p w14:paraId="4F6E8290" w14:textId="5072C663" w:rsidR="00FA0B4C" w:rsidRPr="006474EF" w:rsidRDefault="00CD4057" w:rsidP="00100198">
            <w:pPr>
              <w:widowControl w:val="0"/>
              <w:tabs>
                <w:tab w:val="left" w:pos="360"/>
              </w:tabs>
              <w:rPr>
                <w:sz w:val="20"/>
              </w:rPr>
            </w:pPr>
            <w:r w:rsidRPr="00CD4057">
              <w:rPr>
                <w:sz w:val="20"/>
              </w:rPr>
              <w:t>If no will, statement that after exercise of reasonable diligence, unaware of any unrevoked will or codicils [5.530(a)(10)]</w:t>
            </w:r>
          </w:p>
        </w:tc>
      </w:tr>
      <w:tr w:rsidR="002D76C8" w14:paraId="7AF9B7E2" w14:textId="77777777" w:rsidTr="00053DC3">
        <w:tc>
          <w:tcPr>
            <w:tcW w:w="450" w:type="dxa"/>
            <w:tcBorders>
              <w:top w:val="single" w:sz="4" w:space="0" w:color="auto"/>
              <w:left w:val="nil"/>
              <w:right w:val="nil"/>
            </w:tcBorders>
          </w:tcPr>
          <w:p w14:paraId="3D5B103A" w14:textId="77777777" w:rsidR="002D76C8" w:rsidRDefault="002D76C8" w:rsidP="00134DA4">
            <w:pPr>
              <w:widowControl w:val="0"/>
              <w:tabs>
                <w:tab w:val="left" w:pos="360"/>
              </w:tabs>
              <w:spacing w:after="120"/>
              <w:rPr>
                <w:sz w:val="20"/>
                <w:u w:val="single"/>
              </w:rPr>
            </w:pPr>
          </w:p>
        </w:tc>
        <w:tc>
          <w:tcPr>
            <w:tcW w:w="8905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8A555D" w14:textId="619CC933" w:rsidR="002D76C8" w:rsidRPr="006474EF" w:rsidRDefault="00AF1853" w:rsidP="00100198">
            <w:pPr>
              <w:widowControl w:val="0"/>
              <w:tabs>
                <w:tab w:val="left" w:pos="360"/>
              </w:tabs>
              <w:rPr>
                <w:sz w:val="20"/>
              </w:rPr>
            </w:pPr>
            <w:r w:rsidRPr="00EC5FCA">
              <w:rPr>
                <w:sz w:val="20"/>
              </w:rPr>
              <w:t xml:space="preserve">If real property is included in petition, it is not homestead </w:t>
            </w:r>
            <w:r w:rsidRPr="00AF1853">
              <w:rPr>
                <w:b/>
                <w:bCs/>
                <w:sz w:val="20"/>
              </w:rPr>
              <w:t>OR</w:t>
            </w:r>
            <w:r w:rsidRPr="00EC5FCA">
              <w:rPr>
                <w:sz w:val="20"/>
              </w:rPr>
              <w:t xml:space="preserve"> separate homestead petition is filed</w:t>
            </w:r>
          </w:p>
        </w:tc>
      </w:tr>
      <w:tr w:rsidR="002D76C8" w14:paraId="4DF06494" w14:textId="77777777" w:rsidTr="00100198">
        <w:tc>
          <w:tcPr>
            <w:tcW w:w="450" w:type="dxa"/>
            <w:tcBorders>
              <w:left w:val="nil"/>
              <w:right w:val="nil"/>
            </w:tcBorders>
          </w:tcPr>
          <w:p w14:paraId="214A4D87" w14:textId="77777777" w:rsidR="002D76C8" w:rsidRDefault="002D76C8" w:rsidP="00134DA4">
            <w:pPr>
              <w:widowControl w:val="0"/>
              <w:tabs>
                <w:tab w:val="left" w:pos="360"/>
              </w:tabs>
              <w:spacing w:after="120"/>
              <w:rPr>
                <w:sz w:val="20"/>
                <w:u w:val="single"/>
              </w:rPr>
            </w:pPr>
          </w:p>
        </w:tc>
        <w:tc>
          <w:tcPr>
            <w:tcW w:w="8905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3C2C0C" w14:textId="77777777" w:rsidR="00277548" w:rsidRDefault="00277548" w:rsidP="00100198">
            <w:pPr>
              <w:widowControl w:val="0"/>
              <w:tabs>
                <w:tab w:val="left" w:pos="360"/>
              </w:tabs>
              <w:rPr>
                <w:sz w:val="20"/>
              </w:rPr>
            </w:pPr>
          </w:p>
          <w:p w14:paraId="3A8CFDC6" w14:textId="19D3965D" w:rsidR="002D76C8" w:rsidRPr="006474EF" w:rsidRDefault="002D76C8" w:rsidP="00100198">
            <w:pPr>
              <w:widowControl w:val="0"/>
              <w:tabs>
                <w:tab w:val="left" w:pos="360"/>
              </w:tabs>
              <w:rPr>
                <w:sz w:val="20"/>
              </w:rPr>
            </w:pPr>
            <w:r w:rsidRPr="006474EF">
              <w:rPr>
                <w:sz w:val="20"/>
              </w:rPr>
              <w:t xml:space="preserve">Order includes items and value of property, account or ID #, cc to creditors, if any [735.206(3); </w:t>
            </w:r>
            <w:r w:rsidRPr="006474EF">
              <w:rPr>
                <w:i/>
                <w:sz w:val="20"/>
              </w:rPr>
              <w:t>see</w:t>
            </w:r>
            <w:r w:rsidRPr="006474EF">
              <w:rPr>
                <w:sz w:val="20"/>
              </w:rPr>
              <w:t xml:space="preserve"> 5.530(d)]</w:t>
            </w:r>
          </w:p>
        </w:tc>
      </w:tr>
    </w:tbl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90"/>
        <w:gridCol w:w="270"/>
        <w:gridCol w:w="4500"/>
      </w:tblGrid>
      <w:tr w:rsidR="006B1697" w:rsidRPr="006474EF" w14:paraId="1C382305" w14:textId="77777777" w:rsidTr="00A173E5">
        <w:trPr>
          <w:trHeight w:val="144"/>
        </w:trPr>
        <w:tc>
          <w:tcPr>
            <w:tcW w:w="93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97A19AF" w14:textId="77777777" w:rsidR="006B1697" w:rsidRDefault="006B1697">
            <w:pPr>
              <w:tabs>
                <w:tab w:val="center" w:pos="2130"/>
              </w:tabs>
              <w:spacing w:before="240"/>
              <w:jc w:val="center"/>
              <w:rPr>
                <w:bCs/>
                <w:sz w:val="20"/>
                <w:u w:val="single"/>
              </w:rPr>
            </w:pPr>
            <w:r>
              <w:rPr>
                <w:bCs/>
                <w:sz w:val="20"/>
                <w:u w:val="single"/>
              </w:rPr>
              <w:t>BENEFICIARIES</w:t>
            </w:r>
          </w:p>
        </w:tc>
      </w:tr>
      <w:tr w:rsidR="00DA426C" w:rsidRPr="006474EF" w14:paraId="177360AC" w14:textId="77777777" w:rsidTr="00A173E5">
        <w:tc>
          <w:tcPr>
            <w:tcW w:w="4590" w:type="dxa"/>
            <w:tcBorders>
              <w:top w:val="nil"/>
              <w:left w:val="nil"/>
              <w:right w:val="nil"/>
            </w:tcBorders>
          </w:tcPr>
          <w:p w14:paraId="30A4457E" w14:textId="77777777" w:rsidR="006B1697" w:rsidRDefault="006B1697">
            <w:pPr>
              <w:tabs>
                <w:tab w:val="left" w:pos="288"/>
                <w:tab w:val="left" w:pos="4320"/>
              </w:tabs>
              <w:spacing w:line="276" w:lineRule="auto"/>
              <w:jc w:val="both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290AC1F9" w14:textId="77777777" w:rsidR="006B1697" w:rsidRDefault="006B1697">
            <w:pPr>
              <w:tabs>
                <w:tab w:val="left" w:pos="288"/>
                <w:tab w:val="left" w:pos="4320"/>
              </w:tabs>
              <w:spacing w:line="276" w:lineRule="auto"/>
              <w:jc w:val="both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4500" w:type="dxa"/>
            <w:tcBorders>
              <w:top w:val="nil"/>
              <w:left w:val="nil"/>
              <w:right w:val="nil"/>
            </w:tcBorders>
          </w:tcPr>
          <w:p w14:paraId="1CC04713" w14:textId="77777777" w:rsidR="006B1697" w:rsidRDefault="006B1697">
            <w:pPr>
              <w:tabs>
                <w:tab w:val="left" w:pos="288"/>
                <w:tab w:val="left" w:pos="4320"/>
              </w:tabs>
              <w:spacing w:line="276" w:lineRule="auto"/>
              <w:ind w:left="-94"/>
              <w:jc w:val="both"/>
              <w:rPr>
                <w:rFonts w:ascii="Courier New" w:hAnsi="Courier New" w:cs="Courier New"/>
                <w:sz w:val="20"/>
              </w:rPr>
            </w:pPr>
          </w:p>
        </w:tc>
      </w:tr>
      <w:tr w:rsidR="00DA426C" w:rsidRPr="006474EF" w14:paraId="182EFDA6" w14:textId="77777777" w:rsidTr="00A173E5">
        <w:tc>
          <w:tcPr>
            <w:tcW w:w="4590" w:type="dxa"/>
            <w:tcBorders>
              <w:left w:val="nil"/>
              <w:right w:val="nil"/>
            </w:tcBorders>
          </w:tcPr>
          <w:p w14:paraId="405065E0" w14:textId="77777777" w:rsidR="006B1697" w:rsidRDefault="006B1697">
            <w:pPr>
              <w:tabs>
                <w:tab w:val="left" w:pos="288"/>
                <w:tab w:val="left" w:pos="4320"/>
              </w:tabs>
              <w:spacing w:line="276" w:lineRule="auto"/>
              <w:ind w:left="-90"/>
              <w:jc w:val="both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67610F79" w14:textId="77777777" w:rsidR="006B1697" w:rsidRDefault="006B1697">
            <w:pPr>
              <w:tabs>
                <w:tab w:val="left" w:pos="288"/>
                <w:tab w:val="left" w:pos="4320"/>
              </w:tabs>
              <w:spacing w:line="276" w:lineRule="auto"/>
              <w:jc w:val="both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4500" w:type="dxa"/>
            <w:tcBorders>
              <w:left w:val="nil"/>
              <w:right w:val="nil"/>
            </w:tcBorders>
          </w:tcPr>
          <w:p w14:paraId="119B91A4" w14:textId="77777777" w:rsidR="006B1697" w:rsidRDefault="006B1697">
            <w:pPr>
              <w:tabs>
                <w:tab w:val="left" w:pos="288"/>
                <w:tab w:val="left" w:pos="4320"/>
              </w:tabs>
              <w:spacing w:line="276" w:lineRule="auto"/>
              <w:ind w:left="-94"/>
              <w:jc w:val="both"/>
              <w:rPr>
                <w:rFonts w:ascii="Courier New" w:hAnsi="Courier New" w:cs="Courier New"/>
                <w:sz w:val="20"/>
              </w:rPr>
            </w:pPr>
          </w:p>
        </w:tc>
      </w:tr>
      <w:tr w:rsidR="00DA426C" w:rsidRPr="006474EF" w14:paraId="6C06DF5B" w14:textId="77777777" w:rsidTr="00A173E5">
        <w:tc>
          <w:tcPr>
            <w:tcW w:w="4590" w:type="dxa"/>
            <w:tcBorders>
              <w:left w:val="nil"/>
              <w:right w:val="nil"/>
            </w:tcBorders>
          </w:tcPr>
          <w:p w14:paraId="5DC57E34" w14:textId="77777777" w:rsidR="006B1697" w:rsidRDefault="006B1697">
            <w:pPr>
              <w:tabs>
                <w:tab w:val="left" w:pos="288"/>
                <w:tab w:val="left" w:pos="4320"/>
              </w:tabs>
              <w:spacing w:line="276" w:lineRule="auto"/>
              <w:ind w:left="-90"/>
              <w:jc w:val="both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7C8773DE" w14:textId="77777777" w:rsidR="006B1697" w:rsidRDefault="006B1697">
            <w:pPr>
              <w:tabs>
                <w:tab w:val="left" w:pos="288"/>
                <w:tab w:val="left" w:pos="4320"/>
              </w:tabs>
              <w:spacing w:line="276" w:lineRule="auto"/>
              <w:jc w:val="both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4500" w:type="dxa"/>
            <w:tcBorders>
              <w:left w:val="nil"/>
              <w:right w:val="nil"/>
            </w:tcBorders>
          </w:tcPr>
          <w:p w14:paraId="737509D3" w14:textId="77777777" w:rsidR="006B1697" w:rsidRDefault="006B1697">
            <w:pPr>
              <w:tabs>
                <w:tab w:val="left" w:pos="288"/>
                <w:tab w:val="left" w:pos="4320"/>
              </w:tabs>
              <w:spacing w:line="276" w:lineRule="auto"/>
              <w:ind w:left="-94"/>
              <w:jc w:val="both"/>
              <w:rPr>
                <w:rFonts w:ascii="Courier New" w:hAnsi="Courier New" w:cs="Courier New"/>
                <w:sz w:val="20"/>
              </w:rPr>
            </w:pPr>
          </w:p>
        </w:tc>
      </w:tr>
      <w:tr w:rsidR="00DA426C" w:rsidRPr="006474EF" w14:paraId="6C61B171" w14:textId="77777777" w:rsidTr="00A173E5">
        <w:tc>
          <w:tcPr>
            <w:tcW w:w="4590" w:type="dxa"/>
            <w:tcBorders>
              <w:left w:val="nil"/>
              <w:right w:val="nil"/>
            </w:tcBorders>
          </w:tcPr>
          <w:p w14:paraId="5EB3A210" w14:textId="77777777" w:rsidR="006B1697" w:rsidRDefault="006B1697">
            <w:pPr>
              <w:tabs>
                <w:tab w:val="left" w:pos="288"/>
                <w:tab w:val="left" w:pos="4320"/>
              </w:tabs>
              <w:spacing w:line="276" w:lineRule="auto"/>
              <w:ind w:left="-90"/>
              <w:jc w:val="both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2C5D3155" w14:textId="77777777" w:rsidR="006B1697" w:rsidRDefault="006B1697">
            <w:pPr>
              <w:tabs>
                <w:tab w:val="left" w:pos="288"/>
                <w:tab w:val="left" w:pos="4320"/>
              </w:tabs>
              <w:spacing w:line="276" w:lineRule="auto"/>
              <w:jc w:val="both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4500" w:type="dxa"/>
            <w:tcBorders>
              <w:left w:val="nil"/>
              <w:right w:val="nil"/>
            </w:tcBorders>
          </w:tcPr>
          <w:p w14:paraId="0E3A447A" w14:textId="77777777" w:rsidR="006B1697" w:rsidRDefault="006B1697">
            <w:pPr>
              <w:tabs>
                <w:tab w:val="left" w:pos="288"/>
                <w:tab w:val="left" w:pos="4320"/>
              </w:tabs>
              <w:spacing w:line="276" w:lineRule="auto"/>
              <w:ind w:left="-94"/>
              <w:jc w:val="both"/>
              <w:rPr>
                <w:rFonts w:ascii="Courier New" w:hAnsi="Courier New" w:cs="Courier New"/>
                <w:sz w:val="20"/>
              </w:rPr>
            </w:pPr>
          </w:p>
        </w:tc>
      </w:tr>
      <w:tr w:rsidR="00DA426C" w:rsidRPr="006474EF" w14:paraId="7B254A3B" w14:textId="77777777" w:rsidTr="00A173E5">
        <w:tc>
          <w:tcPr>
            <w:tcW w:w="4590" w:type="dxa"/>
            <w:tcBorders>
              <w:left w:val="nil"/>
              <w:right w:val="nil"/>
            </w:tcBorders>
          </w:tcPr>
          <w:p w14:paraId="7AE133EF" w14:textId="77777777" w:rsidR="004A5361" w:rsidRDefault="004A5361">
            <w:pPr>
              <w:tabs>
                <w:tab w:val="left" w:pos="288"/>
                <w:tab w:val="left" w:pos="4320"/>
              </w:tabs>
              <w:spacing w:line="276" w:lineRule="auto"/>
              <w:ind w:left="-90"/>
              <w:jc w:val="both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2C9249A4" w14:textId="77777777" w:rsidR="004A5361" w:rsidRDefault="004A5361">
            <w:pPr>
              <w:tabs>
                <w:tab w:val="left" w:pos="288"/>
                <w:tab w:val="left" w:pos="4320"/>
              </w:tabs>
              <w:spacing w:line="276" w:lineRule="auto"/>
              <w:jc w:val="both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4500" w:type="dxa"/>
            <w:tcBorders>
              <w:left w:val="nil"/>
              <w:right w:val="nil"/>
            </w:tcBorders>
          </w:tcPr>
          <w:p w14:paraId="031FEF20" w14:textId="77777777" w:rsidR="004A5361" w:rsidRDefault="004A5361">
            <w:pPr>
              <w:tabs>
                <w:tab w:val="left" w:pos="288"/>
                <w:tab w:val="left" w:pos="4320"/>
              </w:tabs>
              <w:spacing w:line="276" w:lineRule="auto"/>
              <w:ind w:left="-94"/>
              <w:jc w:val="both"/>
              <w:rPr>
                <w:rFonts w:ascii="Courier New" w:hAnsi="Courier New" w:cs="Courier New"/>
                <w:sz w:val="20"/>
              </w:rPr>
            </w:pPr>
          </w:p>
        </w:tc>
      </w:tr>
    </w:tbl>
    <w:p w14:paraId="609DAEB2" w14:textId="77777777" w:rsidR="006B1697" w:rsidRDefault="006B1697" w:rsidP="00153B96">
      <w:pPr>
        <w:tabs>
          <w:tab w:val="left" w:pos="288"/>
          <w:tab w:val="left" w:pos="4320"/>
        </w:tabs>
        <w:spacing w:line="276" w:lineRule="auto"/>
        <w:jc w:val="both"/>
        <w:rPr>
          <w:sz w:val="20"/>
        </w:rPr>
      </w:pPr>
    </w:p>
    <w:tbl>
      <w:tblPr>
        <w:tblW w:w="9360" w:type="dxa"/>
        <w:tblInd w:w="108" w:type="dxa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60"/>
      </w:tblGrid>
      <w:tr w:rsidR="006B1697" w:rsidRPr="006474EF" w14:paraId="748D729C" w14:textId="77777777" w:rsidTr="004A5361">
        <w:tc>
          <w:tcPr>
            <w:tcW w:w="9360" w:type="dxa"/>
            <w:tcBorders>
              <w:top w:val="nil"/>
              <w:bottom w:val="single" w:sz="4" w:space="0" w:color="auto"/>
            </w:tcBorders>
            <w:vAlign w:val="bottom"/>
          </w:tcPr>
          <w:p w14:paraId="729FB91D" w14:textId="77777777" w:rsidR="006B1697" w:rsidRPr="008D109E" w:rsidRDefault="006B1697" w:rsidP="00153B96">
            <w:pPr>
              <w:tabs>
                <w:tab w:val="left" w:pos="288"/>
                <w:tab w:val="left" w:pos="4320"/>
              </w:tabs>
              <w:spacing w:line="276" w:lineRule="auto"/>
              <w:ind w:left="-90"/>
              <w:rPr>
                <w:sz w:val="20"/>
              </w:rPr>
            </w:pPr>
            <w:r w:rsidRPr="008D109E">
              <w:rPr>
                <w:sz w:val="20"/>
              </w:rPr>
              <w:t>COMMENTS:</w:t>
            </w:r>
          </w:p>
        </w:tc>
      </w:tr>
      <w:tr w:rsidR="006B1697" w:rsidRPr="006474EF" w14:paraId="5C1182CB" w14:textId="77777777" w:rsidTr="004A5361">
        <w:tc>
          <w:tcPr>
            <w:tcW w:w="9360" w:type="dxa"/>
            <w:tcBorders>
              <w:top w:val="single" w:sz="4" w:space="0" w:color="auto"/>
            </w:tcBorders>
            <w:vAlign w:val="bottom"/>
          </w:tcPr>
          <w:p w14:paraId="7172CC38" w14:textId="77777777" w:rsidR="006B1697" w:rsidRPr="008D109E" w:rsidRDefault="006B1697" w:rsidP="00153B96">
            <w:pPr>
              <w:tabs>
                <w:tab w:val="left" w:pos="288"/>
                <w:tab w:val="left" w:pos="4320"/>
              </w:tabs>
              <w:spacing w:line="276" w:lineRule="auto"/>
              <w:ind w:left="-90"/>
              <w:rPr>
                <w:rFonts w:ascii="Courier New" w:hAnsi="Courier New" w:cs="Courier New"/>
                <w:sz w:val="20"/>
              </w:rPr>
            </w:pPr>
          </w:p>
        </w:tc>
      </w:tr>
      <w:tr w:rsidR="006B1697" w:rsidRPr="006474EF" w14:paraId="1C311F64" w14:textId="77777777" w:rsidTr="004A5361">
        <w:tc>
          <w:tcPr>
            <w:tcW w:w="9360" w:type="dxa"/>
            <w:vAlign w:val="bottom"/>
          </w:tcPr>
          <w:p w14:paraId="26D388BA" w14:textId="77777777" w:rsidR="006B1697" w:rsidRPr="008D109E" w:rsidRDefault="006B1697" w:rsidP="00153B96">
            <w:pPr>
              <w:tabs>
                <w:tab w:val="left" w:pos="288"/>
                <w:tab w:val="left" w:pos="4320"/>
              </w:tabs>
              <w:spacing w:line="276" w:lineRule="auto"/>
              <w:ind w:left="-90"/>
              <w:rPr>
                <w:rFonts w:ascii="Courier New" w:hAnsi="Courier New" w:cs="Courier New"/>
                <w:sz w:val="20"/>
              </w:rPr>
            </w:pPr>
          </w:p>
        </w:tc>
      </w:tr>
      <w:tr w:rsidR="004A5361" w:rsidRPr="006474EF" w14:paraId="16FC2245" w14:textId="77777777" w:rsidTr="004A5361">
        <w:tc>
          <w:tcPr>
            <w:tcW w:w="9360" w:type="dxa"/>
            <w:vAlign w:val="bottom"/>
          </w:tcPr>
          <w:p w14:paraId="238DEE4F" w14:textId="77777777" w:rsidR="004A5361" w:rsidRPr="008D109E" w:rsidRDefault="004A5361" w:rsidP="00153B96">
            <w:pPr>
              <w:tabs>
                <w:tab w:val="left" w:pos="288"/>
                <w:tab w:val="left" w:pos="4320"/>
              </w:tabs>
              <w:spacing w:line="276" w:lineRule="auto"/>
              <w:ind w:left="-90"/>
              <w:rPr>
                <w:rFonts w:ascii="Courier New" w:hAnsi="Courier New" w:cs="Courier New"/>
                <w:sz w:val="20"/>
              </w:rPr>
            </w:pPr>
          </w:p>
        </w:tc>
      </w:tr>
      <w:tr w:rsidR="004A5361" w:rsidRPr="006474EF" w14:paraId="6F8B1D74" w14:textId="77777777" w:rsidTr="007A2666">
        <w:tc>
          <w:tcPr>
            <w:tcW w:w="9360" w:type="dxa"/>
            <w:tcBorders>
              <w:bottom w:val="single" w:sz="4" w:space="0" w:color="auto"/>
            </w:tcBorders>
            <w:vAlign w:val="bottom"/>
          </w:tcPr>
          <w:p w14:paraId="61BB752D" w14:textId="77777777" w:rsidR="004A5361" w:rsidRPr="008D109E" w:rsidRDefault="004A5361" w:rsidP="00153B96">
            <w:pPr>
              <w:tabs>
                <w:tab w:val="left" w:pos="288"/>
                <w:tab w:val="left" w:pos="4320"/>
              </w:tabs>
              <w:spacing w:line="276" w:lineRule="auto"/>
              <w:ind w:left="-90"/>
              <w:rPr>
                <w:rFonts w:ascii="Courier New" w:hAnsi="Courier New" w:cs="Courier New"/>
                <w:sz w:val="20"/>
              </w:rPr>
            </w:pPr>
          </w:p>
        </w:tc>
      </w:tr>
    </w:tbl>
    <w:p w14:paraId="46F5F0BD" w14:textId="77777777" w:rsidR="00682678" w:rsidRPr="006474EF" w:rsidRDefault="00682678" w:rsidP="008D4602">
      <w:pPr>
        <w:widowControl w:val="0"/>
        <w:tabs>
          <w:tab w:val="left" w:pos="360"/>
        </w:tabs>
        <w:spacing w:after="120"/>
        <w:rPr>
          <w:sz w:val="20"/>
          <w:u w:val="single"/>
        </w:rPr>
      </w:pPr>
    </w:p>
    <w:p w14:paraId="64215767" w14:textId="2C77A333" w:rsidR="00093A17" w:rsidRPr="006474EF" w:rsidRDefault="00093A17" w:rsidP="00153B96">
      <w:pPr>
        <w:widowControl w:val="0"/>
        <w:rPr>
          <w:sz w:val="20"/>
        </w:rPr>
      </w:pPr>
    </w:p>
    <w:sectPr w:rsidR="00093A17" w:rsidRPr="006474EF" w:rsidSect="00134DA4">
      <w:footerReference w:type="default" r:id="rId10"/>
      <w:footnotePr>
        <w:numFmt w:val="lowerLetter"/>
      </w:footnotePr>
      <w:endnotePr>
        <w:numFmt w:val="lowerLetter"/>
      </w:endnotePr>
      <w:pgSz w:w="12240" w:h="15840"/>
      <w:pgMar w:top="720" w:right="1440" w:bottom="720" w:left="1440" w:header="1008" w:footer="432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CD3977" w14:textId="77777777" w:rsidR="007A4B74" w:rsidRDefault="007A4B74" w:rsidP="00153B96">
      <w:r>
        <w:separator/>
      </w:r>
    </w:p>
  </w:endnote>
  <w:endnote w:type="continuationSeparator" w:id="0">
    <w:p w14:paraId="49FEDF65" w14:textId="77777777" w:rsidR="007A4B74" w:rsidRDefault="007A4B74" w:rsidP="00153B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D22DBB" w14:textId="60D72BB0" w:rsidR="00153B96" w:rsidRPr="00153B96" w:rsidRDefault="00153B96" w:rsidP="00153B96">
    <w:pPr>
      <w:widowControl w:val="0"/>
      <w:jc w:val="center"/>
      <w:rPr>
        <w:sz w:val="20"/>
      </w:rPr>
    </w:pPr>
    <w:r w:rsidRPr="006474EF">
      <w:rPr>
        <w:i/>
        <w:sz w:val="20"/>
      </w:rPr>
      <w:t>(Updated</w:t>
    </w:r>
    <w:r w:rsidR="00FB60DE">
      <w:rPr>
        <w:i/>
        <w:sz w:val="20"/>
      </w:rPr>
      <w:t>: 202</w:t>
    </w:r>
    <w:r w:rsidR="00510B92">
      <w:rPr>
        <w:i/>
        <w:sz w:val="20"/>
      </w:rPr>
      <w:t>6</w:t>
    </w:r>
    <w:r w:rsidRPr="006474EF">
      <w:rPr>
        <w:i/>
        <w:sz w:val="20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294DEF" w14:textId="77777777" w:rsidR="007A4B74" w:rsidRDefault="007A4B74" w:rsidP="00153B96">
      <w:r>
        <w:separator/>
      </w:r>
    </w:p>
  </w:footnote>
  <w:footnote w:type="continuationSeparator" w:id="0">
    <w:p w14:paraId="4C6CFF04" w14:textId="77777777" w:rsidR="007A4B74" w:rsidRDefault="007A4B74" w:rsidP="00153B9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DateAndTime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numFmt w:val="lowerLetter"/>
    <w:footnote w:id="-1"/>
    <w:footnote w:id="0"/>
  </w:footnotePr>
  <w:endnotePr>
    <w:numFmt w:val="lowerLetter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60DE"/>
    <w:rsid w:val="00010EF0"/>
    <w:rsid w:val="00053DC3"/>
    <w:rsid w:val="00073B81"/>
    <w:rsid w:val="00093A17"/>
    <w:rsid w:val="000A08D0"/>
    <w:rsid w:val="00100198"/>
    <w:rsid w:val="001061E8"/>
    <w:rsid w:val="00134DA4"/>
    <w:rsid w:val="00153B96"/>
    <w:rsid w:val="00163A26"/>
    <w:rsid w:val="00175095"/>
    <w:rsid w:val="00176AED"/>
    <w:rsid w:val="001D1ABD"/>
    <w:rsid w:val="002413D5"/>
    <w:rsid w:val="00241A4D"/>
    <w:rsid w:val="002631B0"/>
    <w:rsid w:val="00277548"/>
    <w:rsid w:val="00286D05"/>
    <w:rsid w:val="0029075E"/>
    <w:rsid w:val="002B6116"/>
    <w:rsid w:val="002C0965"/>
    <w:rsid w:val="002D76C8"/>
    <w:rsid w:val="002F01F3"/>
    <w:rsid w:val="002F0A43"/>
    <w:rsid w:val="00345EF9"/>
    <w:rsid w:val="003E4D68"/>
    <w:rsid w:val="00415DFB"/>
    <w:rsid w:val="00422DC0"/>
    <w:rsid w:val="00434F18"/>
    <w:rsid w:val="0045308B"/>
    <w:rsid w:val="00467A7D"/>
    <w:rsid w:val="004A5361"/>
    <w:rsid w:val="004B38FE"/>
    <w:rsid w:val="00501924"/>
    <w:rsid w:val="00510B92"/>
    <w:rsid w:val="00562588"/>
    <w:rsid w:val="00562E2D"/>
    <w:rsid w:val="00567F6C"/>
    <w:rsid w:val="005A1A44"/>
    <w:rsid w:val="00632061"/>
    <w:rsid w:val="0063253F"/>
    <w:rsid w:val="006474EF"/>
    <w:rsid w:val="00682678"/>
    <w:rsid w:val="00690AB3"/>
    <w:rsid w:val="006A479C"/>
    <w:rsid w:val="006B1697"/>
    <w:rsid w:val="006B4F7A"/>
    <w:rsid w:val="006F33AF"/>
    <w:rsid w:val="007152E9"/>
    <w:rsid w:val="00723AD5"/>
    <w:rsid w:val="007246FB"/>
    <w:rsid w:val="007A4B74"/>
    <w:rsid w:val="007B3B98"/>
    <w:rsid w:val="007C7241"/>
    <w:rsid w:val="0084746D"/>
    <w:rsid w:val="00872F79"/>
    <w:rsid w:val="008973F8"/>
    <w:rsid w:val="008D0702"/>
    <w:rsid w:val="008D109E"/>
    <w:rsid w:val="008D4602"/>
    <w:rsid w:val="008F2AFE"/>
    <w:rsid w:val="00905FB9"/>
    <w:rsid w:val="009A185B"/>
    <w:rsid w:val="009D0B17"/>
    <w:rsid w:val="00A01100"/>
    <w:rsid w:val="00A07B0B"/>
    <w:rsid w:val="00A173E5"/>
    <w:rsid w:val="00A21401"/>
    <w:rsid w:val="00A246D8"/>
    <w:rsid w:val="00AB635D"/>
    <w:rsid w:val="00AF1853"/>
    <w:rsid w:val="00AF5E98"/>
    <w:rsid w:val="00B403BB"/>
    <w:rsid w:val="00BA2E34"/>
    <w:rsid w:val="00BA6DFB"/>
    <w:rsid w:val="00BA73E3"/>
    <w:rsid w:val="00C455E6"/>
    <w:rsid w:val="00C64771"/>
    <w:rsid w:val="00C85A0E"/>
    <w:rsid w:val="00C8701A"/>
    <w:rsid w:val="00C910B5"/>
    <w:rsid w:val="00CD4057"/>
    <w:rsid w:val="00D46B70"/>
    <w:rsid w:val="00D77702"/>
    <w:rsid w:val="00DA0D73"/>
    <w:rsid w:val="00DA426C"/>
    <w:rsid w:val="00DA7CB1"/>
    <w:rsid w:val="00E1604E"/>
    <w:rsid w:val="00EB1CCD"/>
    <w:rsid w:val="00EC592D"/>
    <w:rsid w:val="00ED6CE9"/>
    <w:rsid w:val="00EF090D"/>
    <w:rsid w:val="00F07D0B"/>
    <w:rsid w:val="00F33F1B"/>
    <w:rsid w:val="00FA0B4C"/>
    <w:rsid w:val="00FB60DE"/>
    <w:rsid w:val="00FE07F5"/>
    <w:rsid w:val="00FF7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73DF1AA"/>
  <w15:chartTrackingRefBased/>
  <w15:docId w15:val="{2CE9E871-0AC3-45F5-9DAF-DCC446D96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ypewriter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8973F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6B16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153B96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153B96"/>
    <w:rPr>
      <w:sz w:val="24"/>
    </w:rPr>
  </w:style>
  <w:style w:type="paragraph" w:styleId="Footer">
    <w:name w:val="footer"/>
    <w:basedOn w:val="Normal"/>
    <w:link w:val="FooterChar"/>
    <w:rsid w:val="00153B96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153B96"/>
    <w:rPr>
      <w:sz w:val="24"/>
    </w:rPr>
  </w:style>
  <w:style w:type="paragraph" w:styleId="ListParagraph">
    <w:name w:val="List Paragraph"/>
    <w:basedOn w:val="Normal"/>
    <w:uiPriority w:val="34"/>
    <w:qFormat/>
    <w:rsid w:val="00872F79"/>
    <w:pPr>
      <w:ind w:left="720"/>
      <w:contextualSpacing/>
    </w:pPr>
  </w:style>
  <w:style w:type="paragraph" w:styleId="Revision">
    <w:name w:val="Revision"/>
    <w:hidden/>
    <w:uiPriority w:val="99"/>
    <w:semiHidden/>
    <w:rsid w:val="006A479C"/>
    <w:rPr>
      <w:sz w:val="24"/>
    </w:rPr>
  </w:style>
  <w:style w:type="character" w:styleId="CommentReference">
    <w:name w:val="annotation reference"/>
    <w:basedOn w:val="DefaultParagraphFont"/>
    <w:rsid w:val="006F33AF"/>
    <w:rPr>
      <w:sz w:val="16"/>
      <w:szCs w:val="16"/>
    </w:rPr>
  </w:style>
  <w:style w:type="paragraph" w:styleId="CommentText">
    <w:name w:val="annotation text"/>
    <w:basedOn w:val="Normal"/>
    <w:link w:val="CommentTextChar"/>
    <w:rsid w:val="006F33AF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6F33AF"/>
  </w:style>
  <w:style w:type="paragraph" w:styleId="CommentSubject">
    <w:name w:val="annotation subject"/>
    <w:basedOn w:val="CommentText"/>
    <w:next w:val="CommentText"/>
    <w:link w:val="CommentSubjectChar"/>
    <w:rsid w:val="006F33AF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6F33A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beryS\OneDrive%20-%20Eighth%20Judicial%20Circuit%20of%20Florida\Documents\Case%20Files\ProbateDocket\ChecklistRevisions\Template-Petition%20for%20Summary%20Administration%20Checklis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lea xmlns="38a7c0ca-9b0b-4ad5-b6d7-7382184e4882" xsi:nil="true"/>
    <MotionType xmlns="38a7c0ca-9b0b-4ad5-b6d7-7382184e4882">
      <Value>Checklist</Value>
    </MotionType>
    <ClaimsRaised xmlns="38a7c0ca-9b0b-4ad5-b6d7-7382184e4882" xsi:nil="true"/>
    <Decision xmlns="38a7c0ca-9b0b-4ad5-b6d7-7382184e4882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BC60ECCF50004CB3B465A8626BBCAE" ma:contentTypeVersion="8" ma:contentTypeDescription="Create a new document." ma:contentTypeScope="" ma:versionID="904463c630a219f9a5a6512b8b8da217">
  <xsd:schema xmlns:xsd="http://www.w3.org/2001/XMLSchema" xmlns:xs="http://www.w3.org/2001/XMLSchema" xmlns:p="http://schemas.microsoft.com/office/2006/metadata/properties" xmlns:ns2="38a7c0ca-9b0b-4ad5-b6d7-7382184e4882" targetNamespace="http://schemas.microsoft.com/office/2006/metadata/properties" ma:root="true" ma:fieldsID="a5559e89f3f7b870441a12764d7cd4f6" ns2:_="">
    <xsd:import namespace="38a7c0ca-9b0b-4ad5-b6d7-7382184e4882"/>
    <xsd:element name="properties">
      <xsd:complexType>
        <xsd:sequence>
          <xsd:element name="documentManagement">
            <xsd:complexType>
              <xsd:all>
                <xsd:element ref="ns2:Plea" minOccurs="0"/>
                <xsd:element ref="ns2:MotionType" minOccurs="0"/>
                <xsd:element ref="ns2:ClaimsRaised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Deci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a7c0ca-9b0b-4ad5-b6d7-7382184e4882" elementFormDefault="qualified">
    <xsd:import namespace="http://schemas.microsoft.com/office/2006/documentManagement/types"/>
    <xsd:import namespace="http://schemas.microsoft.com/office/infopath/2007/PartnerControls"/>
    <xsd:element name="Plea" ma:index="8" nillable="true" ma:displayName="Trial/Plea" ma:format="Dropdown" ma:internalName="Plea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Jury Trial"/>
                        <xsd:enumeration value="Bench Trial"/>
                        <xsd:enumeration value="Open Plea"/>
                        <xsd:enumeration value="Negotiated Plea"/>
                        <xsd:enumeration value="VOP Admission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MotionType" ma:index="9" nillable="true" ma:displayName="Motion Type" ma:format="Dropdown" ma:internalName="MotionType" ma:requiredMultiChoice="true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IAC 3.850(a)"/>
                        <xsd:enumeration value="Newly Disc. 3.850(b)"/>
                        <xsd:enumeration value="3.800(a)"/>
                        <xsd:enumeration value="3.800(b)(1)"/>
                        <xsd:enumeration value="3.800(b)(2)"/>
                        <xsd:enumeration value="Reduce/Modify Sent. 3.800(c)"/>
                        <xsd:enumeration value="Withdraw Plea 3.170(f)"/>
                        <xsd:enumeration value="Withdraw Plea 3.170(L)"/>
                        <xsd:enumeration value="Suppress"/>
                        <xsd:enumeration value="Dismiss"/>
                        <xsd:enumeration value="Child Hearsay"/>
                        <xsd:enumeration value="Williams Rule"/>
                        <xsd:enumeration value="M/in Limine"/>
                        <xsd:enumeration value="Competency"/>
                        <xsd:enumeration value="Faretta"/>
                        <xsd:enumeration value="Nelson"/>
                        <xsd:enumeration value="Speedy"/>
                        <xsd:enumeration value="Stand Your Ground"/>
                        <xsd:enumeration value="Appt Counsel"/>
                        <xsd:enumeration value="Request Transcript"/>
                        <xsd:enumeration value="Quash Detainer"/>
                        <xsd:enumeration value="Habeas"/>
                        <xsd:enumeration value="Habeas/PCR"/>
                        <xsd:enumeration value="Mandamus"/>
                        <xsd:enumeration value="Payment"/>
                        <xsd:enumeration value="Service of Process"/>
                        <xsd:enumeration value="Civil Complaint"/>
                        <xsd:enumeration value="Order Template"/>
                        <xsd:enumeration value="Rehearing"/>
                        <xsd:enumeration value="Plea Absentia"/>
                        <xsd:enumeration value="Checklist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ClaimsRaised" ma:index="10" nillable="true" ma:displayName="Claims Raised" ma:format="Dropdown" ma:internalName="ClaimsRaised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Involuntary Plea/Admission"/>
                        <xsd:enumeration value="Right to Testify"/>
                        <xsd:enumeration value="Uncalled Witness"/>
                        <xsd:enumeration value="Failure to Investigate"/>
                        <xsd:enumeration value="Unfiled Motion"/>
                        <xsd:enumeration value="Failure to Object/Move"/>
                        <xsd:enumeration value="Jury Instructions"/>
                        <xsd:enumeration value="Jury Selection"/>
                        <xsd:enumeration value="Sentence Misadvice"/>
                        <xsd:enumeration value="Defendant Competency"/>
                        <xsd:enumeration value="Failure to Impeach"/>
                        <xsd:enumeration value="Counsel Misadvice"/>
                        <xsd:enumeration value="JOA/Mistrial Argument"/>
                        <xsd:enumeration value="Unprepared"/>
                        <xsd:enumeration value="Plea Misadvice"/>
                        <xsd:enumeration value="Brady/Giglio"/>
                        <xsd:enumeration value="Juror Bias/Misconduct"/>
                        <xsd:enumeration value="Insufficient Defense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ecision" ma:index="14" nillable="true" ma:displayName="Decision" ma:format="Dropdown" ma:internalName="Decision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Grant"/>
                        <xsd:enumeration value="Deny"/>
                        <xsd:enumeration value="G/D in Part"/>
                        <xsd:enumeration value="Dismiss"/>
                        <xsd:enumeration value="Strike"/>
                        <xsd:enumeration value="Competent"/>
                        <xsd:enumeration value="Incompetent"/>
                        <xsd:enumeration value="Transfer"/>
                        <xsd:enumeration value="OTSC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CB917B-26D1-4395-BFF6-2B6B3A742B1A}">
  <ds:schemaRefs>
    <ds:schemaRef ds:uri="http://schemas.microsoft.com/office/2006/metadata/properties"/>
    <ds:schemaRef ds:uri="http://schemas.microsoft.com/office/infopath/2007/PartnerControls"/>
    <ds:schemaRef ds:uri="38a7c0ca-9b0b-4ad5-b6d7-7382184e4882"/>
  </ds:schemaRefs>
</ds:datastoreItem>
</file>

<file path=customXml/itemProps2.xml><?xml version="1.0" encoding="utf-8"?>
<ds:datastoreItem xmlns:ds="http://schemas.openxmlformats.org/officeDocument/2006/customXml" ds:itemID="{583DA81B-0EA0-4B4F-9465-28102E1F25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a7c0ca-9b0b-4ad5-b6d7-7382184e48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0544B24-21BC-4368-93E9-E9A7F19F9F3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B49EBED-53AC-434E-8095-0A652835C1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Template-Petition for Summary Administration Checklist</Template>
  <TotalTime>7</TotalTime>
  <Pages>2</Pages>
  <Words>349</Words>
  <Characters>1990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Mabery</dc:creator>
  <cp:keywords/>
  <cp:lastModifiedBy>Sarah Mabery</cp:lastModifiedBy>
  <cp:revision>6</cp:revision>
  <dcterms:created xsi:type="dcterms:W3CDTF">2026-06-25T17:22:00Z</dcterms:created>
  <dcterms:modified xsi:type="dcterms:W3CDTF">2026-06-26T16:55:00Z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0x010100B1BC60ECCF50004CB3B465A8626BBCAE</vt:lpwstr>
  </property>
</Properties>
</file>